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F8D91" w14:textId="77777777" w:rsidR="00850A86" w:rsidRPr="00850A86" w:rsidRDefault="00850A86" w:rsidP="00850A86">
      <w:pPr>
        <w:widowControl/>
        <w:spacing w:before="0"/>
        <w:jc w:val="center"/>
        <w:rPr>
          <w:szCs w:val="24"/>
        </w:rPr>
      </w:pPr>
      <w:r w:rsidRPr="00850A86">
        <w:rPr>
          <w:szCs w:val="24"/>
        </w:rPr>
        <w:t>Лист за обратна информация от клиенти и други заинтересовани страни</w:t>
      </w:r>
    </w:p>
    <w:p w14:paraId="0196E9FE" w14:textId="77777777" w:rsidR="00850A86" w:rsidRPr="00850A86" w:rsidRDefault="00850A86" w:rsidP="00850A86">
      <w:pPr>
        <w:widowControl/>
        <w:spacing w:before="0"/>
        <w:jc w:val="center"/>
        <w:rPr>
          <w:szCs w:val="24"/>
        </w:rPr>
      </w:pPr>
    </w:p>
    <w:p w14:paraId="159B618F" w14:textId="77777777" w:rsidR="00850A86" w:rsidRPr="00850A86" w:rsidRDefault="00850A86" w:rsidP="00850A86">
      <w:pPr>
        <w:widowControl/>
        <w:spacing w:before="0"/>
        <w:ind w:left="567"/>
        <w:jc w:val="left"/>
        <w:rPr>
          <w:szCs w:val="24"/>
        </w:rPr>
      </w:pPr>
      <w:r w:rsidRPr="00850A86">
        <w:rPr>
          <w:szCs w:val="24"/>
        </w:rPr>
        <w:t>Уважаеми КЛИЕНТИ,</w:t>
      </w:r>
    </w:p>
    <w:p w14:paraId="04FA6BD8" w14:textId="77777777" w:rsidR="00850A86" w:rsidRPr="00850A86" w:rsidRDefault="00850A86" w:rsidP="00850A86">
      <w:pPr>
        <w:widowControl/>
        <w:spacing w:before="0"/>
        <w:ind w:left="567"/>
        <w:jc w:val="left"/>
        <w:rPr>
          <w:szCs w:val="24"/>
        </w:rPr>
      </w:pPr>
    </w:p>
    <w:p w14:paraId="1607E1A0" w14:textId="77777777" w:rsidR="00850A86" w:rsidRPr="00850A86" w:rsidRDefault="00850A86" w:rsidP="00850A86">
      <w:pPr>
        <w:widowControl/>
        <w:spacing w:before="0"/>
        <w:ind w:firstLine="567"/>
        <w:rPr>
          <w:snapToGrid w:val="0"/>
          <w:szCs w:val="24"/>
        </w:rPr>
      </w:pPr>
      <w:r w:rsidRPr="00850A86">
        <w:rPr>
          <w:snapToGrid w:val="0"/>
          <w:szCs w:val="24"/>
        </w:rPr>
        <w:t xml:space="preserve">Разчитаме на Вашата обективна оценка за извършената Ви услуга по изпитване, при стриктно спазване заповедта за акредитация и изписаните в нея характеристики. Предоставената информация ще бъде използвана за подобряване на нашата система за управление БДС EN ISO/IEC 17025:2018, както и за бъдещата ни съвместна работа. </w:t>
      </w:r>
    </w:p>
    <w:p w14:paraId="47677008" w14:textId="77777777" w:rsidR="00850A86" w:rsidRPr="00850A86" w:rsidRDefault="00850A86" w:rsidP="00850A86">
      <w:pPr>
        <w:widowControl/>
        <w:spacing w:before="0"/>
        <w:jc w:val="center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5492"/>
        <w:gridCol w:w="1555"/>
        <w:gridCol w:w="1555"/>
      </w:tblGrid>
      <w:tr w:rsidR="00850A86" w:rsidRPr="00850A86" w14:paraId="2F967FA0" w14:textId="77777777" w:rsidTr="00540A97">
        <w:trPr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CE3D" w14:textId="77777777" w:rsidR="00850A86" w:rsidRPr="00850A86" w:rsidRDefault="00850A86" w:rsidP="00850A86">
            <w:pPr>
              <w:widowControl/>
              <w:spacing w:before="120"/>
              <w:jc w:val="center"/>
              <w:rPr>
                <w:b/>
                <w:szCs w:val="24"/>
              </w:rPr>
            </w:pPr>
            <w:r w:rsidRPr="00850A86">
              <w:rPr>
                <w:b/>
                <w:szCs w:val="24"/>
              </w:rPr>
              <w:t>№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EEE7" w14:textId="77777777" w:rsidR="00850A86" w:rsidRPr="00850A86" w:rsidRDefault="00850A86" w:rsidP="00850A86">
            <w:pPr>
              <w:widowControl/>
              <w:spacing w:before="120" w:after="60"/>
              <w:jc w:val="center"/>
              <w:outlineLvl w:val="8"/>
              <w:rPr>
                <w:b/>
                <w:szCs w:val="24"/>
              </w:rPr>
            </w:pPr>
            <w:r w:rsidRPr="00850A86">
              <w:rPr>
                <w:b/>
                <w:szCs w:val="24"/>
              </w:rPr>
              <w:t>Въпрос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C73E" w14:textId="77777777" w:rsidR="00850A86" w:rsidRPr="00850A86" w:rsidRDefault="00850A86" w:rsidP="00850A86">
            <w:pPr>
              <w:widowControl/>
              <w:spacing w:before="120" w:after="60"/>
              <w:jc w:val="center"/>
              <w:outlineLvl w:val="8"/>
              <w:rPr>
                <w:b/>
                <w:szCs w:val="24"/>
              </w:rPr>
            </w:pPr>
            <w:r w:rsidRPr="00850A86">
              <w:rPr>
                <w:b/>
                <w:szCs w:val="24"/>
              </w:rPr>
              <w:t>Отговор</w:t>
            </w:r>
          </w:p>
        </w:tc>
      </w:tr>
      <w:tr w:rsidR="00850A86" w:rsidRPr="00850A86" w14:paraId="124E10CE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D865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bookmarkStart w:id="0" w:name="_GoBack" w:colFirst="3" w:colLast="3"/>
            <w:r w:rsidRPr="00850A86">
              <w:rPr>
                <w:sz w:val="20"/>
              </w:rPr>
              <w:t>1.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682B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За първи път ли ползвате услугите на ИЛ?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0C6B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33B1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086B88B0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59EB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2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7738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Имате ли лични (преки) впечатления от дейността и качеството на услугите, предлагани от ИЛ?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79EE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9074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11BF607F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738C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3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90C2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Удовлетворява ли Ви начина на приемане на Вашата поръчка за извършване на услугата?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4695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8F62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33D3A984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9CF5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4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6562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Удовлетворява ли Ви начина, по който се съхраняват вашите обекти за изпитване при нас?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162D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9151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7393E8E4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05AB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5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4D5B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Актуални ли са според Вас методите за изпитване предлагани от ИЛ?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8CE7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4287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38BD99DF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6758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6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5FD5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Удовлетворява ли Ви оформянето на издадения протокол от техническа гледна точка?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1F16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4504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7AFBC77D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DDAC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7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EB46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Удовлетворени ли сте от срока на изпълнение на услугата?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A376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C733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4D8A3092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100E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8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B67D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Удовлетворени ли сте от предишни услуги, ако сте ползвали такива?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A53E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E81B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4A57087E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3166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9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E028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Удовлетворени ли сте от последната услуга?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5106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1BA3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7F6459E5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DA02B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10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55A8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Удовлетворени ли сте от начина на заплащане и оформяне на счетоводните документи?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E52C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AC57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674CB277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B3A8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11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0B7A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Удовлетворени ли сте от взаимоотношенията с персонала на ИЛ?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F9D2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D776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383FEC24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6EF4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12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3373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Задоволени ли са Вашите очаквания при ползване услугите на ИЛ?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8E15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8429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tr w:rsidR="00850A86" w:rsidRPr="00850A86" w14:paraId="3B72BD49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F35A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13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E881C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Ако имате нужда, бихте ли ползвали отново нашите услуги?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476E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850A86">
              <w:rPr>
                <w:b/>
                <w:sz w:val="20"/>
              </w:rPr>
              <w:t>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15B6" w14:textId="77777777" w:rsidR="00850A86" w:rsidRPr="00850A86" w:rsidRDefault="00850A86" w:rsidP="00850A86">
            <w:pPr>
              <w:widowControl/>
              <w:spacing w:before="240" w:after="60"/>
              <w:jc w:val="center"/>
              <w:outlineLvl w:val="8"/>
              <w:rPr>
                <w:b/>
                <w:i/>
                <w:sz w:val="20"/>
              </w:rPr>
            </w:pPr>
            <w:r w:rsidRPr="00850A86">
              <w:rPr>
                <w:b/>
                <w:i/>
                <w:sz w:val="20"/>
              </w:rPr>
              <w:t>Не</w:t>
            </w:r>
          </w:p>
        </w:tc>
      </w:tr>
      <w:bookmarkEnd w:id="0"/>
      <w:tr w:rsidR="00850A86" w:rsidRPr="00850A86" w14:paraId="2C3FB568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6F03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sz w:val="20"/>
              </w:rPr>
            </w:pPr>
            <w:r w:rsidRPr="00850A86">
              <w:rPr>
                <w:sz w:val="20"/>
              </w:rPr>
              <w:t>14.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A998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Препоръки / предложения: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0E74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0A4" w14:textId="77777777" w:rsidR="00850A86" w:rsidRPr="00850A86" w:rsidRDefault="00850A86" w:rsidP="00850A86">
            <w:pPr>
              <w:widowControl/>
              <w:spacing w:before="240" w:after="60"/>
              <w:jc w:val="right"/>
              <w:outlineLvl w:val="8"/>
              <w:rPr>
                <w:b/>
                <w:i/>
                <w:sz w:val="20"/>
              </w:rPr>
            </w:pPr>
          </w:p>
        </w:tc>
      </w:tr>
      <w:tr w:rsidR="00850A86" w:rsidRPr="00850A86" w14:paraId="5F86B4C3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289B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8345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Клиент – Име, фамилия, длъжност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DA6A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E12A" w14:textId="77777777" w:rsidR="00850A86" w:rsidRPr="00850A86" w:rsidRDefault="00850A86" w:rsidP="00850A86">
            <w:pPr>
              <w:widowControl/>
              <w:spacing w:before="240" w:after="60"/>
              <w:jc w:val="left"/>
              <w:outlineLvl w:val="8"/>
              <w:rPr>
                <w:b/>
                <w:i/>
                <w:sz w:val="20"/>
              </w:rPr>
            </w:pPr>
          </w:p>
        </w:tc>
      </w:tr>
      <w:tr w:rsidR="00850A86" w:rsidRPr="00850A86" w14:paraId="479A63A0" w14:textId="77777777" w:rsidTr="00540A97">
        <w:trPr>
          <w:cantSplit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98FF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47A6" w14:textId="77777777" w:rsidR="00850A86" w:rsidRPr="00850A86" w:rsidRDefault="00850A86" w:rsidP="00850A86">
            <w:pPr>
              <w:widowControl/>
              <w:spacing w:before="0"/>
              <w:jc w:val="left"/>
              <w:rPr>
                <w:sz w:val="20"/>
              </w:rPr>
            </w:pPr>
            <w:r w:rsidRPr="00850A86">
              <w:rPr>
                <w:sz w:val="20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A36A" w14:textId="77777777" w:rsidR="00850A86" w:rsidRPr="00850A86" w:rsidRDefault="00850A86" w:rsidP="00850A86">
            <w:pPr>
              <w:widowControl/>
              <w:spacing w:before="0"/>
              <w:jc w:val="center"/>
              <w:rPr>
                <w:b/>
                <w:sz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F9F0" w14:textId="77777777" w:rsidR="00850A86" w:rsidRPr="00850A86" w:rsidRDefault="00850A86" w:rsidP="00850A86">
            <w:pPr>
              <w:widowControl/>
              <w:spacing w:before="240" w:after="60"/>
              <w:jc w:val="left"/>
              <w:outlineLvl w:val="8"/>
              <w:rPr>
                <w:b/>
                <w:i/>
                <w:sz w:val="20"/>
              </w:rPr>
            </w:pPr>
          </w:p>
        </w:tc>
      </w:tr>
    </w:tbl>
    <w:p w14:paraId="08ECB923" w14:textId="77777777" w:rsidR="00850A86" w:rsidRPr="00850A86" w:rsidRDefault="00850A86" w:rsidP="00850A86">
      <w:pPr>
        <w:widowControl/>
        <w:spacing w:before="0"/>
        <w:ind w:left="5760"/>
        <w:jc w:val="left"/>
        <w:rPr>
          <w:szCs w:val="24"/>
        </w:rPr>
      </w:pPr>
    </w:p>
    <w:p w14:paraId="0F6A1ABF" w14:textId="7035BF3E" w:rsidR="00397048" w:rsidRPr="00850A86" w:rsidRDefault="00850A86" w:rsidP="00850A86">
      <w:pPr>
        <w:widowControl/>
        <w:spacing w:before="0"/>
        <w:jc w:val="center"/>
        <w:rPr>
          <w:sz w:val="20"/>
        </w:rPr>
      </w:pPr>
      <w:r w:rsidRPr="00850A86">
        <w:rPr>
          <w:sz w:val="20"/>
        </w:rPr>
        <w:t>БЛАГОДАРИМ ВИ ЗА СЪДЕЙСТВИЕТО ЗА ПОДОБРЕНИЯ В НАШАТА РАБОТА, КАКТО И ЗА РАЗБИРАНЕТО, ЧЕ НИЕ НЕ МОЖЕМ ДА НАРУШАВАМЕ УСЛОВИЯТА НА ЗАПОВЕДТА ЗА АКРЕДИТАЦИЯ НА ИА БСА !!!</w:t>
      </w:r>
    </w:p>
    <w:sectPr w:rsidR="00397048" w:rsidRPr="00850A86" w:rsidSect="00EB081D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134" w:left="1134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9C76B" w14:textId="77777777" w:rsidR="00ED3A17" w:rsidRDefault="00ED3A17">
      <w:r>
        <w:separator/>
      </w:r>
    </w:p>
  </w:endnote>
  <w:endnote w:type="continuationSeparator" w:id="0">
    <w:p w14:paraId="0B17BC6F" w14:textId="77777777" w:rsidR="00ED3A17" w:rsidRDefault="00ED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kolnaya">
    <w:altName w:val="Arial"/>
    <w:charset w:val="00"/>
    <w:family w:val="swiss"/>
    <w:pitch w:val="variable"/>
    <w:sig w:usb0="00000003" w:usb1="00000000" w:usb2="00000000" w:usb3="00000000" w:csb0="00000001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F1CF9" w14:textId="77777777" w:rsidR="003C2173" w:rsidRDefault="003C21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0A075819" w14:textId="77777777" w:rsidR="003C2173" w:rsidRDefault="003C21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B57EC" w14:textId="77777777" w:rsidR="003C2173" w:rsidRPr="002679F0" w:rsidRDefault="003C2173">
    <w:pPr>
      <w:pStyle w:val="Footer"/>
      <w:spacing w:before="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F55DD" w14:textId="77777777" w:rsidR="00ED3A17" w:rsidRDefault="00ED3A17">
      <w:r>
        <w:separator/>
      </w:r>
    </w:p>
  </w:footnote>
  <w:footnote w:type="continuationSeparator" w:id="0">
    <w:p w14:paraId="19D5BAB9" w14:textId="77777777" w:rsidR="00ED3A17" w:rsidRDefault="00ED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="108" w:tblpY="-44"/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024"/>
      <w:gridCol w:w="5241"/>
      <w:gridCol w:w="1047"/>
      <w:gridCol w:w="1311"/>
    </w:tblGrid>
    <w:tr w:rsidR="003C2173" w:rsidRPr="007C704A" w14:paraId="5561D11E" w14:textId="77777777" w:rsidTr="00EC4F65">
      <w:trPr>
        <w:cantSplit/>
        <w:trHeight w:val="889"/>
      </w:trPr>
      <w:tc>
        <w:tcPr>
          <w:tcW w:w="105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CE61DE8" w14:textId="77777777" w:rsidR="003C2173" w:rsidRPr="00EB7250" w:rsidRDefault="003C2173" w:rsidP="00EB7250">
          <w:pPr>
            <w:widowControl/>
            <w:jc w:val="center"/>
            <w:rPr>
              <w:rFonts w:ascii="Arial" w:hAnsi="Arial" w:cs="Arial"/>
              <w:b/>
              <w:sz w:val="22"/>
              <w:szCs w:val="22"/>
              <w:lang w:val="en-US"/>
            </w:rPr>
          </w:pPr>
          <w:r>
            <w:object w:dxaOrig="13168" w:dyaOrig="4741" w14:anchorId="410695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93.75pt;height:33pt">
                <v:imagedata r:id="rId1" o:title=""/>
              </v:shape>
              <o:OLEObject Type="Embed" ProgID="PBrush" ShapeID="_x0000_i1026" DrawAspect="Content" ObjectID="_1607964389" r:id="rId2"/>
            </w:object>
          </w:r>
        </w:p>
      </w:tc>
      <w:tc>
        <w:tcPr>
          <w:tcW w:w="3267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3162313" w14:textId="77777777" w:rsidR="003C2173" w:rsidRPr="003B435A" w:rsidRDefault="003C2173" w:rsidP="00EC4F65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3B435A">
            <w:rPr>
              <w:b/>
              <w:szCs w:val="24"/>
            </w:rPr>
            <w:t xml:space="preserve">Изпитвателна лаборатория при </w:t>
          </w:r>
          <w:r w:rsidRPr="003B435A">
            <w:rPr>
              <w:b/>
              <w:szCs w:val="24"/>
              <w:lang w:val="ru-RU"/>
            </w:rPr>
            <w:t>„</w:t>
          </w:r>
          <w:r w:rsidRPr="003B435A">
            <w:rPr>
              <w:b/>
              <w:szCs w:val="24"/>
            </w:rPr>
            <w:t>САМЕЛ 90</w:t>
          </w:r>
          <w:r w:rsidRPr="003B435A">
            <w:rPr>
              <w:b/>
              <w:szCs w:val="24"/>
              <w:lang w:val="ru-RU"/>
            </w:rPr>
            <w:t>” АД</w:t>
          </w:r>
        </w:p>
      </w:tc>
      <w:tc>
        <w:tcPr>
          <w:tcW w:w="681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734C68EA" w14:textId="362145FD" w:rsidR="003C2173" w:rsidRPr="001F6522" w:rsidRDefault="003C2173" w:rsidP="00850A86">
          <w:pPr>
            <w:widowControl/>
            <w:spacing w:before="0"/>
            <w:jc w:val="center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="007F642F">
            <w:rPr>
              <w:b/>
              <w:spacing w:val="-4"/>
              <w:sz w:val="20"/>
            </w:rPr>
            <w:t>8.</w:t>
          </w:r>
          <w:r w:rsidR="00194F9F">
            <w:rPr>
              <w:b/>
              <w:spacing w:val="-4"/>
              <w:sz w:val="20"/>
            </w:rPr>
            <w:t>6</w:t>
          </w:r>
          <w:r w:rsidR="0064168E">
            <w:rPr>
              <w:b/>
              <w:spacing w:val="-4"/>
              <w:sz w:val="20"/>
            </w:rPr>
            <w:t>-</w:t>
          </w:r>
          <w:r w:rsidR="00850A86">
            <w:rPr>
              <w:b/>
              <w:spacing w:val="-4"/>
              <w:sz w:val="20"/>
            </w:rPr>
            <w:t>3</w:t>
          </w:r>
        </w:p>
      </w:tc>
    </w:tr>
    <w:tr w:rsidR="003C2173" w:rsidRPr="007C704A" w14:paraId="18A65179" w14:textId="77777777" w:rsidTr="00EC4F65">
      <w:trPr>
        <w:cantSplit/>
        <w:trHeight w:val="866"/>
      </w:trPr>
      <w:tc>
        <w:tcPr>
          <w:tcW w:w="1052" w:type="pct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4A04C55" w14:textId="77777777" w:rsidR="003C2173" w:rsidRPr="007C704A" w:rsidRDefault="003C2173" w:rsidP="00EC4F65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72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4E402BD" w14:textId="19CB7716" w:rsidR="00951456" w:rsidRPr="00951456" w:rsidRDefault="00850A86" w:rsidP="00951456">
          <w:pPr>
            <w:widowControl/>
            <w:spacing w:before="0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Лист за обратна информация от клиенти</w:t>
          </w:r>
        </w:p>
        <w:p w14:paraId="349D29F4" w14:textId="42A071DA" w:rsidR="003C2173" w:rsidRPr="00DE341D" w:rsidRDefault="003C2173" w:rsidP="00B3403B">
          <w:pPr>
            <w:widowControl/>
            <w:spacing w:before="0"/>
            <w:ind w:right="284"/>
            <w:jc w:val="center"/>
            <w:rPr>
              <w:b/>
              <w:bCs/>
              <w:szCs w:val="24"/>
              <w:lang w:val="en-US"/>
            </w:rPr>
          </w:pPr>
        </w:p>
      </w:tc>
      <w:tc>
        <w:tcPr>
          <w:tcW w:w="544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0C5F3DA6" w14:textId="77777777" w:rsidR="003C2173" w:rsidRPr="007C704A" w:rsidRDefault="003C2173" w:rsidP="00F52E24">
          <w:pPr>
            <w:widowControl/>
            <w:spacing w:before="40" w:after="40"/>
            <w:jc w:val="center"/>
            <w:rPr>
              <w:b/>
              <w:sz w:val="18"/>
              <w:szCs w:val="18"/>
              <w:lang w:val="en-US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 xml:space="preserve">: </w:t>
          </w:r>
          <w:r>
            <w:rPr>
              <w:b/>
              <w:sz w:val="18"/>
              <w:szCs w:val="18"/>
              <w:lang w:val="en-US"/>
            </w:rPr>
            <w:t>1</w:t>
          </w:r>
        </w:p>
      </w:tc>
      <w:tc>
        <w:tcPr>
          <w:tcW w:w="681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CCCD223" w14:textId="566341A5" w:rsidR="003C2173" w:rsidRPr="007C704A" w:rsidRDefault="003C2173" w:rsidP="00EC4F65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 w:rsidR="00850A86">
            <w:rPr>
              <w:b/>
              <w:noProof/>
              <w:sz w:val="18"/>
              <w:szCs w:val="18"/>
            </w:rPr>
            <w:t>1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 w:rsidR="00850A86">
            <w:rPr>
              <w:b/>
              <w:noProof/>
              <w:sz w:val="18"/>
              <w:szCs w:val="24"/>
            </w:rPr>
            <w:t>1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630A12A9" w14:textId="77777777" w:rsidR="003C2173" w:rsidRPr="00E12499" w:rsidRDefault="003C2173" w:rsidP="00E12499">
    <w:pPr>
      <w:pStyle w:val="Header"/>
      <w:spacing w:before="0"/>
      <w:rPr>
        <w:sz w:val="20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="108" w:tblpY="-44"/>
      <w:tblW w:w="4942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1E0" w:firstRow="1" w:lastRow="1" w:firstColumn="1" w:lastColumn="1" w:noHBand="0" w:noVBand="0"/>
    </w:tblPr>
    <w:tblGrid>
      <w:gridCol w:w="1621"/>
      <w:gridCol w:w="6047"/>
      <w:gridCol w:w="1011"/>
      <w:gridCol w:w="1062"/>
    </w:tblGrid>
    <w:tr w:rsidR="003C2173" w:rsidRPr="007C704A" w14:paraId="2C68639A" w14:textId="77777777" w:rsidTr="00EC4F65">
      <w:trPr>
        <w:cantSplit/>
        <w:trHeight w:val="889"/>
      </w:trPr>
      <w:tc>
        <w:tcPr>
          <w:tcW w:w="83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29E8799" w14:textId="77777777" w:rsidR="003C2173" w:rsidRPr="007C704A" w:rsidRDefault="003C2173" w:rsidP="007C704A">
          <w:pPr>
            <w:widowControl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C704A">
            <w:rPr>
              <w:rFonts w:ascii="Arial" w:hAnsi="Arial" w:cs="Arial"/>
              <w:b/>
              <w:spacing w:val="32"/>
              <w:szCs w:val="24"/>
            </w:rPr>
            <w:t>ВМА</w:t>
          </w:r>
        </w:p>
        <w:p w14:paraId="46C4EF1E" w14:textId="77777777" w:rsidR="003C2173" w:rsidRPr="007C704A" w:rsidRDefault="003C2173" w:rsidP="007C704A">
          <w:pPr>
            <w:widowControl/>
            <w:spacing w:before="40" w:after="40"/>
            <w:ind w:left="-108" w:right="-108" w:firstLine="108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noProof/>
              <w:szCs w:val="24"/>
              <w:lang w:eastAsia="bg-BG"/>
            </w:rPr>
            <w:drawing>
              <wp:inline distT="0" distB="0" distL="0" distR="0" wp14:anchorId="34B34A98" wp14:editId="5D416F5A">
                <wp:extent cx="820420" cy="1047115"/>
                <wp:effectExtent l="0" t="0" r="0" b="635"/>
                <wp:docPr id="1" name="Picture 1" descr="Description: vmazna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vmazna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3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C163987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z w:val="28"/>
              <w:szCs w:val="28"/>
            </w:rPr>
          </w:pPr>
          <w:r w:rsidRPr="007C704A">
            <w:rPr>
              <w:b/>
              <w:sz w:val="28"/>
              <w:szCs w:val="28"/>
            </w:rPr>
            <w:t>Клиника „Гастроентерология”</w:t>
          </w:r>
        </w:p>
        <w:p w14:paraId="4BA9AB89" w14:textId="77777777" w:rsidR="003C2173" w:rsidRPr="007C704A" w:rsidRDefault="003C2173" w:rsidP="007C704A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7C704A">
            <w:rPr>
              <w:b/>
              <w:iCs/>
              <w:spacing w:val="-4"/>
              <w:kern w:val="28"/>
              <w:szCs w:val="24"/>
            </w:rPr>
            <w:t>Лаборатория „Молекулярна диагностика на чернодробни заболявания”</w:t>
          </w:r>
        </w:p>
      </w:tc>
      <w:tc>
        <w:tcPr>
          <w:tcW w:w="545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47268926" w14:textId="77777777" w:rsidR="003C2173" w:rsidRPr="007C704A" w:rsidRDefault="003C2173" w:rsidP="00EB081D">
          <w:pPr>
            <w:widowControl/>
            <w:spacing w:before="0"/>
            <w:jc w:val="left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Pr="007C704A">
            <w:rPr>
              <w:b/>
              <w:spacing w:val="-4"/>
              <w:sz w:val="20"/>
              <w:lang w:val="en-US"/>
            </w:rPr>
            <w:t>4</w:t>
          </w:r>
          <w:r w:rsidRPr="007C704A">
            <w:rPr>
              <w:b/>
              <w:spacing w:val="-4"/>
              <w:sz w:val="20"/>
            </w:rPr>
            <w:t>.</w:t>
          </w:r>
          <w:r>
            <w:rPr>
              <w:b/>
              <w:spacing w:val="-4"/>
              <w:sz w:val="20"/>
              <w:lang w:val="en-US"/>
            </w:rPr>
            <w:t>6</w:t>
          </w:r>
          <w:r w:rsidRPr="007C704A">
            <w:rPr>
              <w:b/>
              <w:spacing w:val="-4"/>
              <w:sz w:val="20"/>
            </w:rPr>
            <w:t>-</w:t>
          </w:r>
          <w:r>
            <w:rPr>
              <w:b/>
              <w:spacing w:val="-4"/>
              <w:sz w:val="20"/>
              <w:lang w:val="en-US"/>
            </w:rPr>
            <w:t>1</w:t>
          </w:r>
          <w:r w:rsidRPr="007C704A">
            <w:rPr>
              <w:spacing w:val="-4"/>
              <w:sz w:val="20"/>
            </w:rPr>
            <w:t xml:space="preserve"> </w:t>
          </w:r>
        </w:p>
      </w:tc>
    </w:tr>
    <w:tr w:rsidR="003C2173" w:rsidRPr="007C704A" w14:paraId="48C3DF70" w14:textId="77777777" w:rsidTr="00820EBC">
      <w:trPr>
        <w:cantSplit/>
        <w:trHeight w:val="866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BC1DAE5" w14:textId="77777777" w:rsidR="003C2173" w:rsidRPr="007C704A" w:rsidRDefault="003C2173" w:rsidP="007C704A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3104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F755C4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b/>
              <w:iCs/>
              <w:noProof/>
              <w:szCs w:val="24"/>
            </w:rPr>
          </w:pPr>
          <w:r w:rsidRPr="00562919">
            <w:rPr>
              <w:b/>
              <w:iCs/>
              <w:noProof/>
              <w:szCs w:val="24"/>
            </w:rPr>
            <w:t>РЕГИСТЪР</w:t>
          </w:r>
        </w:p>
        <w:p w14:paraId="29A1FA20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szCs w:val="24"/>
              <w:lang w:val="en-US"/>
            </w:rPr>
          </w:pPr>
          <w:r w:rsidRPr="00562919">
            <w:rPr>
              <w:iCs/>
              <w:noProof/>
              <w:szCs w:val="24"/>
            </w:rPr>
            <w:t>на версиите на процедурите и работните инструкции от ИСУ</w:t>
          </w:r>
        </w:p>
      </w:tc>
      <w:tc>
        <w:tcPr>
          <w:tcW w:w="519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460560C3" w14:textId="77777777" w:rsidR="003C2173" w:rsidRPr="007C704A" w:rsidRDefault="003C2173" w:rsidP="007C704A">
          <w:pPr>
            <w:widowControl/>
            <w:spacing w:before="40" w:after="40"/>
            <w:jc w:val="left"/>
            <w:rPr>
              <w:b/>
              <w:sz w:val="18"/>
              <w:szCs w:val="18"/>
              <w:lang w:val="en-US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>: 1</w:t>
          </w:r>
        </w:p>
      </w:tc>
      <w:tc>
        <w:tcPr>
          <w:tcW w:w="0" w:type="auto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75DE916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>
            <w:rPr>
              <w:b/>
              <w:noProof/>
              <w:sz w:val="18"/>
              <w:szCs w:val="24"/>
            </w:rPr>
            <w:t>32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1D5F9B7D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77DCCF0B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6CFFC18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2AAFF42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3B35E76A" w14:textId="77777777" w:rsidR="003C2173" w:rsidRPr="00275EEF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1DFB9B49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588107D3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69160E5B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0E3197B2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1F954AF4" w14:textId="77777777" w:rsidR="003C2173" w:rsidRPr="00CD71E2" w:rsidRDefault="003C2173" w:rsidP="00BA6F44">
    <w:pPr>
      <w:pStyle w:val="Header"/>
      <w:spacing w:before="0"/>
      <w:ind w:left="144"/>
      <w:jc w:val="left"/>
      <w:rPr>
        <w:b/>
        <w:bCs/>
        <w:szCs w:val="24"/>
        <w:lang w:val="bg-BG"/>
      </w:rPr>
    </w:pPr>
  </w:p>
  <w:p w14:paraId="3D692A76" w14:textId="77777777" w:rsidR="003C2173" w:rsidRDefault="003C2173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0410"/>
    <w:multiLevelType w:val="multilevel"/>
    <w:tmpl w:val="179E4AE0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33E3C"/>
    <w:multiLevelType w:val="multilevel"/>
    <w:tmpl w:val="75AE37B6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6A2885"/>
    <w:multiLevelType w:val="hybridMultilevel"/>
    <w:tmpl w:val="40E05546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923BD"/>
    <w:multiLevelType w:val="multilevel"/>
    <w:tmpl w:val="C7EC650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C207073"/>
    <w:multiLevelType w:val="hybridMultilevel"/>
    <w:tmpl w:val="633A3A7C"/>
    <w:lvl w:ilvl="0" w:tplc="157A3322">
      <w:start w:val="1"/>
      <w:numFmt w:val="bullet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1" w:tplc="39F4D512">
      <w:start w:val="1"/>
      <w:numFmt w:val="bullet"/>
      <w:pStyle w:val="Avto1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648AC"/>
    <w:multiLevelType w:val="hybridMultilevel"/>
    <w:tmpl w:val="6A8E4EE8"/>
    <w:lvl w:ilvl="0" w:tplc="8BF251C4">
      <w:start w:val="1"/>
      <w:numFmt w:val="bullet"/>
      <w:pStyle w:val="Style2"/>
      <w:lvlText w:val=""/>
      <w:lvlJc w:val="left"/>
      <w:pPr>
        <w:tabs>
          <w:tab w:val="num" w:pos="927"/>
        </w:tabs>
        <w:ind w:left="0" w:firstLine="567"/>
      </w:pPr>
      <w:rPr>
        <w:rFonts w:ascii="Monotype Sorts" w:hAnsi="Monotype Sorts" w:hint="default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2F5A"/>
    <w:multiLevelType w:val="multilevel"/>
    <w:tmpl w:val="1464BFAE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2367A8"/>
    <w:multiLevelType w:val="hybridMultilevel"/>
    <w:tmpl w:val="EEE0AF80"/>
    <w:lvl w:ilvl="0" w:tplc="1A6AB5E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2846"/>
    <w:multiLevelType w:val="hybridMultilevel"/>
    <w:tmpl w:val="C86421B2"/>
    <w:lvl w:ilvl="0" w:tplc="E58E3E36">
      <w:start w:val="1"/>
      <w:numFmt w:val="decimal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>
      <w:start w:val="1"/>
      <w:numFmt w:val="decimal"/>
      <w:lvlText w:val="%4."/>
      <w:lvlJc w:val="left"/>
      <w:pPr>
        <w:ind w:left="3660" w:hanging="360"/>
      </w:pPr>
    </w:lvl>
    <w:lvl w:ilvl="4" w:tplc="04090019">
      <w:start w:val="1"/>
      <w:numFmt w:val="lowerLetter"/>
      <w:lvlText w:val="%5."/>
      <w:lvlJc w:val="left"/>
      <w:pPr>
        <w:ind w:left="4380" w:hanging="360"/>
      </w:pPr>
    </w:lvl>
    <w:lvl w:ilvl="5" w:tplc="0409001B">
      <w:start w:val="1"/>
      <w:numFmt w:val="lowerRoman"/>
      <w:lvlText w:val="%6."/>
      <w:lvlJc w:val="right"/>
      <w:pPr>
        <w:ind w:left="5100" w:hanging="180"/>
      </w:pPr>
    </w:lvl>
    <w:lvl w:ilvl="6" w:tplc="0409000F">
      <w:start w:val="1"/>
      <w:numFmt w:val="decimal"/>
      <w:lvlText w:val="%7."/>
      <w:lvlJc w:val="left"/>
      <w:pPr>
        <w:ind w:left="5820" w:hanging="360"/>
      </w:pPr>
    </w:lvl>
    <w:lvl w:ilvl="7" w:tplc="04090019">
      <w:start w:val="1"/>
      <w:numFmt w:val="lowerLetter"/>
      <w:lvlText w:val="%8."/>
      <w:lvlJc w:val="left"/>
      <w:pPr>
        <w:ind w:left="6540" w:hanging="360"/>
      </w:pPr>
    </w:lvl>
    <w:lvl w:ilvl="8" w:tplc="0409001B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9B72B78"/>
    <w:multiLevelType w:val="multilevel"/>
    <w:tmpl w:val="7F148EC0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AD0824"/>
    <w:multiLevelType w:val="singleLevel"/>
    <w:tmpl w:val="BC36F3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1" w15:restartNumberingAfterBreak="0">
    <w:nsid w:val="573007EA"/>
    <w:multiLevelType w:val="hybridMultilevel"/>
    <w:tmpl w:val="814EFE62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23989"/>
    <w:multiLevelType w:val="singleLevel"/>
    <w:tmpl w:val="679E9D14"/>
    <w:lvl w:ilvl="0">
      <w:start w:val="1"/>
      <w:numFmt w:val="bullet"/>
      <w:pStyle w:val="Style1"/>
      <w:lvlText w:val=""/>
      <w:lvlJc w:val="center"/>
      <w:pPr>
        <w:tabs>
          <w:tab w:val="num" w:pos="1080"/>
        </w:tabs>
        <w:ind w:left="357" w:firstLine="363"/>
      </w:pPr>
      <w:rPr>
        <w:rFonts w:ascii="Symbol" w:hAnsi="Symbol" w:hint="default"/>
        <w:sz w:val="20"/>
      </w:rPr>
    </w:lvl>
  </w:abstractNum>
  <w:abstractNum w:abstractNumId="13" w15:restartNumberingAfterBreak="0">
    <w:nsid w:val="5E3B5978"/>
    <w:multiLevelType w:val="hybridMultilevel"/>
    <w:tmpl w:val="983837AC"/>
    <w:lvl w:ilvl="0" w:tplc="0862160E">
      <w:start w:val="1"/>
      <w:numFmt w:val="bullet"/>
      <w:pStyle w:val="AStyle1"/>
      <w:lvlText w:val=""/>
      <w:lvlJc w:val="left"/>
      <w:pPr>
        <w:tabs>
          <w:tab w:val="num" w:pos="1211"/>
        </w:tabs>
        <w:ind w:left="0" w:firstLine="851"/>
      </w:pPr>
      <w:rPr>
        <w:rFonts w:ascii="Wingdings" w:hAnsi="Wingdings" w:hint="default"/>
        <w:sz w:val="20"/>
      </w:rPr>
    </w:lvl>
    <w:lvl w:ilvl="1" w:tplc="69460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1C94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38F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D04B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F0A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6A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4C9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5E6E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E47B7"/>
    <w:multiLevelType w:val="multilevel"/>
    <w:tmpl w:val="D30E5718"/>
    <w:lvl w:ilvl="0">
      <w:start w:val="8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2827C0"/>
    <w:multiLevelType w:val="singleLevel"/>
    <w:tmpl w:val="E252FD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6" w15:restartNumberingAfterBreak="0">
    <w:nsid w:val="7635179F"/>
    <w:multiLevelType w:val="multilevel"/>
    <w:tmpl w:val="C5A85858"/>
    <w:lvl w:ilvl="0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"/>
      <w:lvlJc w:val="left"/>
      <w:pPr>
        <w:tabs>
          <w:tab w:val="num" w:pos="1152"/>
        </w:tabs>
        <w:ind w:left="288" w:firstLine="504"/>
      </w:pPr>
      <w:rPr>
        <w:rFonts w:ascii="Monotype Sorts" w:hAnsi="Monotype Sorts" w:hint="default"/>
      </w:rPr>
    </w:lvl>
  </w:abstractNum>
  <w:abstractNum w:abstractNumId="17" w15:restartNumberingAfterBreak="0">
    <w:nsid w:val="7BC34895"/>
    <w:multiLevelType w:val="multilevel"/>
    <w:tmpl w:val="5B2C3334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EB53449"/>
    <w:multiLevelType w:val="singleLevel"/>
    <w:tmpl w:val="F95CFA1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8"/>
  </w:num>
  <w:num w:numId="3">
    <w:abstractNumId w:val="12"/>
  </w:num>
  <w:num w:numId="4">
    <w:abstractNumId w:val="13"/>
  </w:num>
  <w:num w:numId="5">
    <w:abstractNumId w:val="4"/>
  </w:num>
  <w:num w:numId="6">
    <w:abstractNumId w:val="7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6"/>
  </w:num>
  <w:num w:numId="12">
    <w:abstractNumId w:val="17"/>
  </w:num>
  <w:num w:numId="13">
    <w:abstractNumId w:val="1"/>
  </w:num>
  <w:num w:numId="14">
    <w:abstractNumId w:val="0"/>
  </w:num>
  <w:num w:numId="15">
    <w:abstractNumId w:val="14"/>
  </w:num>
  <w:num w:numId="16">
    <w:abstractNumId w:val="15"/>
  </w:num>
  <w:num w:numId="17">
    <w:abstractNumId w:val="10"/>
  </w:num>
  <w:num w:numId="18">
    <w:abstractNumId w:val="16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44"/>
    <w:rsid w:val="00006F70"/>
    <w:rsid w:val="00024657"/>
    <w:rsid w:val="0002530D"/>
    <w:rsid w:val="000312D4"/>
    <w:rsid w:val="00031DAB"/>
    <w:rsid w:val="000360C7"/>
    <w:rsid w:val="0004256C"/>
    <w:rsid w:val="0004271C"/>
    <w:rsid w:val="00043C72"/>
    <w:rsid w:val="0004754B"/>
    <w:rsid w:val="00047E34"/>
    <w:rsid w:val="00062046"/>
    <w:rsid w:val="00066F0B"/>
    <w:rsid w:val="00067484"/>
    <w:rsid w:val="000727E0"/>
    <w:rsid w:val="00076837"/>
    <w:rsid w:val="00082F73"/>
    <w:rsid w:val="00091336"/>
    <w:rsid w:val="00092F96"/>
    <w:rsid w:val="000943C1"/>
    <w:rsid w:val="00094A27"/>
    <w:rsid w:val="000A3082"/>
    <w:rsid w:val="000A348B"/>
    <w:rsid w:val="000A42DE"/>
    <w:rsid w:val="000A4CE6"/>
    <w:rsid w:val="000A4F20"/>
    <w:rsid w:val="000A7250"/>
    <w:rsid w:val="000A7440"/>
    <w:rsid w:val="000C02B1"/>
    <w:rsid w:val="000C0573"/>
    <w:rsid w:val="000C2A67"/>
    <w:rsid w:val="000C54BC"/>
    <w:rsid w:val="000C5A9F"/>
    <w:rsid w:val="000D2D4B"/>
    <w:rsid w:val="000D58A0"/>
    <w:rsid w:val="000E1A0C"/>
    <w:rsid w:val="000F5144"/>
    <w:rsid w:val="00101C44"/>
    <w:rsid w:val="0010709D"/>
    <w:rsid w:val="0010777B"/>
    <w:rsid w:val="001113B6"/>
    <w:rsid w:val="00111A4F"/>
    <w:rsid w:val="00115EA9"/>
    <w:rsid w:val="0012311D"/>
    <w:rsid w:val="0012585F"/>
    <w:rsid w:val="00126BE4"/>
    <w:rsid w:val="00126F20"/>
    <w:rsid w:val="001442FA"/>
    <w:rsid w:val="00144FE3"/>
    <w:rsid w:val="00147F65"/>
    <w:rsid w:val="001604B9"/>
    <w:rsid w:val="00160DB3"/>
    <w:rsid w:val="001633F7"/>
    <w:rsid w:val="00166C57"/>
    <w:rsid w:val="001674AC"/>
    <w:rsid w:val="00167B91"/>
    <w:rsid w:val="001723CD"/>
    <w:rsid w:val="00174060"/>
    <w:rsid w:val="001740A5"/>
    <w:rsid w:val="00181131"/>
    <w:rsid w:val="001834D9"/>
    <w:rsid w:val="00184EED"/>
    <w:rsid w:val="00184FFB"/>
    <w:rsid w:val="00185336"/>
    <w:rsid w:val="00192E80"/>
    <w:rsid w:val="001948A1"/>
    <w:rsid w:val="00194F9F"/>
    <w:rsid w:val="0019702A"/>
    <w:rsid w:val="001A199E"/>
    <w:rsid w:val="001A5682"/>
    <w:rsid w:val="001A75C5"/>
    <w:rsid w:val="001A7703"/>
    <w:rsid w:val="001B1297"/>
    <w:rsid w:val="001B25A9"/>
    <w:rsid w:val="001D3DEB"/>
    <w:rsid w:val="001E7F53"/>
    <w:rsid w:val="001F1550"/>
    <w:rsid w:val="001F5924"/>
    <w:rsid w:val="001F6522"/>
    <w:rsid w:val="0020777C"/>
    <w:rsid w:val="002118B0"/>
    <w:rsid w:val="00212DE3"/>
    <w:rsid w:val="00215314"/>
    <w:rsid w:val="002172B3"/>
    <w:rsid w:val="002203C1"/>
    <w:rsid w:val="00223056"/>
    <w:rsid w:val="002242ED"/>
    <w:rsid w:val="0023090F"/>
    <w:rsid w:val="00232A7A"/>
    <w:rsid w:val="00235E70"/>
    <w:rsid w:val="002376F4"/>
    <w:rsid w:val="00242E61"/>
    <w:rsid w:val="00255D4B"/>
    <w:rsid w:val="00260C54"/>
    <w:rsid w:val="0026242C"/>
    <w:rsid w:val="002679F0"/>
    <w:rsid w:val="0027041A"/>
    <w:rsid w:val="00275EEF"/>
    <w:rsid w:val="002762E2"/>
    <w:rsid w:val="00277E57"/>
    <w:rsid w:val="002941AE"/>
    <w:rsid w:val="00296364"/>
    <w:rsid w:val="002968DD"/>
    <w:rsid w:val="002974B0"/>
    <w:rsid w:val="002A3978"/>
    <w:rsid w:val="002A5DFA"/>
    <w:rsid w:val="002A6848"/>
    <w:rsid w:val="002B29C2"/>
    <w:rsid w:val="002D133F"/>
    <w:rsid w:val="002D6E29"/>
    <w:rsid w:val="002E4AE3"/>
    <w:rsid w:val="002F59C6"/>
    <w:rsid w:val="002F5E57"/>
    <w:rsid w:val="002F6E61"/>
    <w:rsid w:val="00300824"/>
    <w:rsid w:val="003026F4"/>
    <w:rsid w:val="00311EA1"/>
    <w:rsid w:val="00320516"/>
    <w:rsid w:val="0032409E"/>
    <w:rsid w:val="00324353"/>
    <w:rsid w:val="003263C0"/>
    <w:rsid w:val="0033220A"/>
    <w:rsid w:val="003352FA"/>
    <w:rsid w:val="003464E7"/>
    <w:rsid w:val="003508FE"/>
    <w:rsid w:val="00352B19"/>
    <w:rsid w:val="00377021"/>
    <w:rsid w:val="00385E9A"/>
    <w:rsid w:val="0039071B"/>
    <w:rsid w:val="00390CA2"/>
    <w:rsid w:val="00392475"/>
    <w:rsid w:val="0039247F"/>
    <w:rsid w:val="003932AF"/>
    <w:rsid w:val="00394EBF"/>
    <w:rsid w:val="00397048"/>
    <w:rsid w:val="003A38DD"/>
    <w:rsid w:val="003A6F03"/>
    <w:rsid w:val="003B435A"/>
    <w:rsid w:val="003C0B96"/>
    <w:rsid w:val="003C2173"/>
    <w:rsid w:val="003C5468"/>
    <w:rsid w:val="003C64B5"/>
    <w:rsid w:val="003C77B5"/>
    <w:rsid w:val="003C7B0C"/>
    <w:rsid w:val="003D2BEC"/>
    <w:rsid w:val="003D3BB1"/>
    <w:rsid w:val="003D67E2"/>
    <w:rsid w:val="003D77A1"/>
    <w:rsid w:val="003E104A"/>
    <w:rsid w:val="003E1A7A"/>
    <w:rsid w:val="003E4AC7"/>
    <w:rsid w:val="003F0E1E"/>
    <w:rsid w:val="003F1F6E"/>
    <w:rsid w:val="003F2DE7"/>
    <w:rsid w:val="00400584"/>
    <w:rsid w:val="00415A92"/>
    <w:rsid w:val="00416833"/>
    <w:rsid w:val="004239BC"/>
    <w:rsid w:val="00423A4A"/>
    <w:rsid w:val="00425654"/>
    <w:rsid w:val="00433D2B"/>
    <w:rsid w:val="004528F2"/>
    <w:rsid w:val="0045610B"/>
    <w:rsid w:val="0045645E"/>
    <w:rsid w:val="00464692"/>
    <w:rsid w:val="00465F25"/>
    <w:rsid w:val="00466962"/>
    <w:rsid w:val="00474FA1"/>
    <w:rsid w:val="004823EB"/>
    <w:rsid w:val="0048300B"/>
    <w:rsid w:val="00486970"/>
    <w:rsid w:val="00487BE9"/>
    <w:rsid w:val="004912A4"/>
    <w:rsid w:val="00494F3D"/>
    <w:rsid w:val="0049783F"/>
    <w:rsid w:val="004A24A6"/>
    <w:rsid w:val="004A5262"/>
    <w:rsid w:val="004C0A95"/>
    <w:rsid w:val="004C4983"/>
    <w:rsid w:val="004D4284"/>
    <w:rsid w:val="004D4F2A"/>
    <w:rsid w:val="004D70D0"/>
    <w:rsid w:val="004E3268"/>
    <w:rsid w:val="004F324E"/>
    <w:rsid w:val="004F474D"/>
    <w:rsid w:val="004F4B37"/>
    <w:rsid w:val="004F4D28"/>
    <w:rsid w:val="00501A12"/>
    <w:rsid w:val="0050302D"/>
    <w:rsid w:val="00507AEC"/>
    <w:rsid w:val="005124D8"/>
    <w:rsid w:val="00515192"/>
    <w:rsid w:val="00521F29"/>
    <w:rsid w:val="0052338B"/>
    <w:rsid w:val="005275E0"/>
    <w:rsid w:val="00530723"/>
    <w:rsid w:val="00532DE4"/>
    <w:rsid w:val="005332EA"/>
    <w:rsid w:val="00550613"/>
    <w:rsid w:val="005527AD"/>
    <w:rsid w:val="00554F75"/>
    <w:rsid w:val="005558D3"/>
    <w:rsid w:val="005563F5"/>
    <w:rsid w:val="005567CB"/>
    <w:rsid w:val="00562919"/>
    <w:rsid w:val="005673B7"/>
    <w:rsid w:val="00575FC5"/>
    <w:rsid w:val="005770E0"/>
    <w:rsid w:val="005774C4"/>
    <w:rsid w:val="005818E6"/>
    <w:rsid w:val="00583F48"/>
    <w:rsid w:val="00585FD1"/>
    <w:rsid w:val="0058672A"/>
    <w:rsid w:val="00592652"/>
    <w:rsid w:val="00592922"/>
    <w:rsid w:val="00595574"/>
    <w:rsid w:val="00595F5B"/>
    <w:rsid w:val="005A0C6E"/>
    <w:rsid w:val="005A362E"/>
    <w:rsid w:val="005A395F"/>
    <w:rsid w:val="005A40A2"/>
    <w:rsid w:val="005A5D02"/>
    <w:rsid w:val="005A5DDD"/>
    <w:rsid w:val="005A657C"/>
    <w:rsid w:val="005B3301"/>
    <w:rsid w:val="005B39CE"/>
    <w:rsid w:val="005B5627"/>
    <w:rsid w:val="005C28E4"/>
    <w:rsid w:val="005D18C8"/>
    <w:rsid w:val="005D22A4"/>
    <w:rsid w:val="005D4D07"/>
    <w:rsid w:val="005E69BF"/>
    <w:rsid w:val="005F5830"/>
    <w:rsid w:val="005F64A9"/>
    <w:rsid w:val="00601D49"/>
    <w:rsid w:val="00603C94"/>
    <w:rsid w:val="0061002E"/>
    <w:rsid w:val="006115C9"/>
    <w:rsid w:val="00613B2C"/>
    <w:rsid w:val="00615585"/>
    <w:rsid w:val="006325C3"/>
    <w:rsid w:val="00636C92"/>
    <w:rsid w:val="0064168E"/>
    <w:rsid w:val="006544E2"/>
    <w:rsid w:val="00654671"/>
    <w:rsid w:val="00672078"/>
    <w:rsid w:val="00676220"/>
    <w:rsid w:val="00681DB6"/>
    <w:rsid w:val="006834D7"/>
    <w:rsid w:val="00694945"/>
    <w:rsid w:val="006A40C2"/>
    <w:rsid w:val="006A5674"/>
    <w:rsid w:val="006B5604"/>
    <w:rsid w:val="006B5779"/>
    <w:rsid w:val="006B7E9E"/>
    <w:rsid w:val="006C1BA7"/>
    <w:rsid w:val="006C26A8"/>
    <w:rsid w:val="006C3E49"/>
    <w:rsid w:val="006C4D3F"/>
    <w:rsid w:val="006D1343"/>
    <w:rsid w:val="006D63DD"/>
    <w:rsid w:val="006D6541"/>
    <w:rsid w:val="006D7810"/>
    <w:rsid w:val="006E2EF5"/>
    <w:rsid w:val="006E3160"/>
    <w:rsid w:val="006E7632"/>
    <w:rsid w:val="006F36D9"/>
    <w:rsid w:val="006F40D8"/>
    <w:rsid w:val="006F6FA4"/>
    <w:rsid w:val="0070555A"/>
    <w:rsid w:val="00706489"/>
    <w:rsid w:val="00711E8A"/>
    <w:rsid w:val="00713C4A"/>
    <w:rsid w:val="00713E86"/>
    <w:rsid w:val="007143E6"/>
    <w:rsid w:val="00714426"/>
    <w:rsid w:val="007146B0"/>
    <w:rsid w:val="0071574E"/>
    <w:rsid w:val="00716522"/>
    <w:rsid w:val="00720D71"/>
    <w:rsid w:val="00721F16"/>
    <w:rsid w:val="0072232E"/>
    <w:rsid w:val="00730C3E"/>
    <w:rsid w:val="00734BA4"/>
    <w:rsid w:val="00735D76"/>
    <w:rsid w:val="00736E62"/>
    <w:rsid w:val="0074003B"/>
    <w:rsid w:val="00740342"/>
    <w:rsid w:val="007470B2"/>
    <w:rsid w:val="00753595"/>
    <w:rsid w:val="0075548B"/>
    <w:rsid w:val="00756F96"/>
    <w:rsid w:val="00763EB0"/>
    <w:rsid w:val="00766907"/>
    <w:rsid w:val="00766E72"/>
    <w:rsid w:val="00774C3C"/>
    <w:rsid w:val="00774DAD"/>
    <w:rsid w:val="0077675B"/>
    <w:rsid w:val="00777A51"/>
    <w:rsid w:val="00782DF3"/>
    <w:rsid w:val="00782FB6"/>
    <w:rsid w:val="007934FD"/>
    <w:rsid w:val="0079731C"/>
    <w:rsid w:val="007A286B"/>
    <w:rsid w:val="007A2B9B"/>
    <w:rsid w:val="007A48A7"/>
    <w:rsid w:val="007B2B1A"/>
    <w:rsid w:val="007B3A52"/>
    <w:rsid w:val="007B5C05"/>
    <w:rsid w:val="007B7004"/>
    <w:rsid w:val="007C071F"/>
    <w:rsid w:val="007C2C14"/>
    <w:rsid w:val="007C61CC"/>
    <w:rsid w:val="007C704A"/>
    <w:rsid w:val="007D250D"/>
    <w:rsid w:val="007D38BA"/>
    <w:rsid w:val="007D441E"/>
    <w:rsid w:val="007D5916"/>
    <w:rsid w:val="007E2254"/>
    <w:rsid w:val="007E60FF"/>
    <w:rsid w:val="007E6F77"/>
    <w:rsid w:val="007F03BD"/>
    <w:rsid w:val="007F642F"/>
    <w:rsid w:val="00802985"/>
    <w:rsid w:val="00803CEC"/>
    <w:rsid w:val="008104AA"/>
    <w:rsid w:val="0081573C"/>
    <w:rsid w:val="00815999"/>
    <w:rsid w:val="0081670E"/>
    <w:rsid w:val="00820EBC"/>
    <w:rsid w:val="00821CC6"/>
    <w:rsid w:val="00824246"/>
    <w:rsid w:val="00824C89"/>
    <w:rsid w:val="0082556B"/>
    <w:rsid w:val="00832445"/>
    <w:rsid w:val="00835014"/>
    <w:rsid w:val="00836C26"/>
    <w:rsid w:val="00840753"/>
    <w:rsid w:val="00844C59"/>
    <w:rsid w:val="00850A86"/>
    <w:rsid w:val="00853D38"/>
    <w:rsid w:val="00864D24"/>
    <w:rsid w:val="00866FD2"/>
    <w:rsid w:val="00867B33"/>
    <w:rsid w:val="00870AE3"/>
    <w:rsid w:val="0087238B"/>
    <w:rsid w:val="008749E1"/>
    <w:rsid w:val="00883B7D"/>
    <w:rsid w:val="00887795"/>
    <w:rsid w:val="00887FC3"/>
    <w:rsid w:val="00890F3F"/>
    <w:rsid w:val="008A232D"/>
    <w:rsid w:val="008B151C"/>
    <w:rsid w:val="008B6424"/>
    <w:rsid w:val="008C14F8"/>
    <w:rsid w:val="008C29E7"/>
    <w:rsid w:val="008C73CE"/>
    <w:rsid w:val="008D0C2E"/>
    <w:rsid w:val="008D1C38"/>
    <w:rsid w:val="008D2BA6"/>
    <w:rsid w:val="008D2D22"/>
    <w:rsid w:val="008E1E48"/>
    <w:rsid w:val="008E2C22"/>
    <w:rsid w:val="008E5EBD"/>
    <w:rsid w:val="008E5F97"/>
    <w:rsid w:val="008E76E1"/>
    <w:rsid w:val="008F2C5E"/>
    <w:rsid w:val="008F7615"/>
    <w:rsid w:val="008F7C60"/>
    <w:rsid w:val="0090326C"/>
    <w:rsid w:val="00905C46"/>
    <w:rsid w:val="00910ED3"/>
    <w:rsid w:val="00911A50"/>
    <w:rsid w:val="00911F41"/>
    <w:rsid w:val="00916856"/>
    <w:rsid w:val="00916BCF"/>
    <w:rsid w:val="00920C0C"/>
    <w:rsid w:val="00921485"/>
    <w:rsid w:val="009259E7"/>
    <w:rsid w:val="00926E3E"/>
    <w:rsid w:val="0092733F"/>
    <w:rsid w:val="00931F05"/>
    <w:rsid w:val="00932DFD"/>
    <w:rsid w:val="00933583"/>
    <w:rsid w:val="00933BD9"/>
    <w:rsid w:val="00935DEB"/>
    <w:rsid w:val="00942D82"/>
    <w:rsid w:val="00943E5F"/>
    <w:rsid w:val="00947F16"/>
    <w:rsid w:val="00951456"/>
    <w:rsid w:val="00951ED2"/>
    <w:rsid w:val="00954487"/>
    <w:rsid w:val="009546B7"/>
    <w:rsid w:val="00954BB8"/>
    <w:rsid w:val="009579F0"/>
    <w:rsid w:val="00972AFD"/>
    <w:rsid w:val="00974296"/>
    <w:rsid w:val="00974609"/>
    <w:rsid w:val="00975616"/>
    <w:rsid w:val="00984571"/>
    <w:rsid w:val="00986E1E"/>
    <w:rsid w:val="009872A1"/>
    <w:rsid w:val="009905F5"/>
    <w:rsid w:val="00991673"/>
    <w:rsid w:val="0099295E"/>
    <w:rsid w:val="00993A5A"/>
    <w:rsid w:val="00993E8A"/>
    <w:rsid w:val="00995146"/>
    <w:rsid w:val="00997212"/>
    <w:rsid w:val="009A0DC3"/>
    <w:rsid w:val="009A2A2F"/>
    <w:rsid w:val="009A4575"/>
    <w:rsid w:val="009A4AE8"/>
    <w:rsid w:val="009A4E64"/>
    <w:rsid w:val="009A5B90"/>
    <w:rsid w:val="009B64B0"/>
    <w:rsid w:val="009B71E8"/>
    <w:rsid w:val="009D1AE4"/>
    <w:rsid w:val="009D3DA8"/>
    <w:rsid w:val="009D54A8"/>
    <w:rsid w:val="009E0247"/>
    <w:rsid w:val="009E5468"/>
    <w:rsid w:val="009E6D58"/>
    <w:rsid w:val="009F0731"/>
    <w:rsid w:val="009F3921"/>
    <w:rsid w:val="009F71F5"/>
    <w:rsid w:val="00A01E23"/>
    <w:rsid w:val="00A03EFF"/>
    <w:rsid w:val="00A05D44"/>
    <w:rsid w:val="00A075B2"/>
    <w:rsid w:val="00A126A9"/>
    <w:rsid w:val="00A20D3A"/>
    <w:rsid w:val="00A21CAE"/>
    <w:rsid w:val="00A241E7"/>
    <w:rsid w:val="00A25032"/>
    <w:rsid w:val="00A259E5"/>
    <w:rsid w:val="00A26731"/>
    <w:rsid w:val="00A30E7E"/>
    <w:rsid w:val="00A347AE"/>
    <w:rsid w:val="00A4376A"/>
    <w:rsid w:val="00A46458"/>
    <w:rsid w:val="00A500A4"/>
    <w:rsid w:val="00A52DFB"/>
    <w:rsid w:val="00A54956"/>
    <w:rsid w:val="00A54EFE"/>
    <w:rsid w:val="00A67279"/>
    <w:rsid w:val="00A70290"/>
    <w:rsid w:val="00A7374B"/>
    <w:rsid w:val="00A83DD9"/>
    <w:rsid w:val="00A862D8"/>
    <w:rsid w:val="00A91AA5"/>
    <w:rsid w:val="00A96FA2"/>
    <w:rsid w:val="00AA13C1"/>
    <w:rsid w:val="00AA1F32"/>
    <w:rsid w:val="00AA3190"/>
    <w:rsid w:val="00AA5D55"/>
    <w:rsid w:val="00AC132E"/>
    <w:rsid w:val="00AC2926"/>
    <w:rsid w:val="00AE1062"/>
    <w:rsid w:val="00AE3247"/>
    <w:rsid w:val="00AF1797"/>
    <w:rsid w:val="00B012A4"/>
    <w:rsid w:val="00B05DFF"/>
    <w:rsid w:val="00B074FC"/>
    <w:rsid w:val="00B10625"/>
    <w:rsid w:val="00B134FC"/>
    <w:rsid w:val="00B33D1F"/>
    <w:rsid w:val="00B3403B"/>
    <w:rsid w:val="00B42431"/>
    <w:rsid w:val="00B43F3E"/>
    <w:rsid w:val="00B60D1C"/>
    <w:rsid w:val="00B63173"/>
    <w:rsid w:val="00B740EA"/>
    <w:rsid w:val="00B772C5"/>
    <w:rsid w:val="00B83AB8"/>
    <w:rsid w:val="00B87667"/>
    <w:rsid w:val="00B953EE"/>
    <w:rsid w:val="00B97294"/>
    <w:rsid w:val="00BA1707"/>
    <w:rsid w:val="00BA6F44"/>
    <w:rsid w:val="00BB2429"/>
    <w:rsid w:val="00BB36B2"/>
    <w:rsid w:val="00BB4943"/>
    <w:rsid w:val="00BB6CFB"/>
    <w:rsid w:val="00BC439C"/>
    <w:rsid w:val="00BC4E34"/>
    <w:rsid w:val="00BC6FE0"/>
    <w:rsid w:val="00BF0A81"/>
    <w:rsid w:val="00BF2121"/>
    <w:rsid w:val="00C016AE"/>
    <w:rsid w:val="00C037BF"/>
    <w:rsid w:val="00C25DD0"/>
    <w:rsid w:val="00C272D2"/>
    <w:rsid w:val="00C3150A"/>
    <w:rsid w:val="00C428F4"/>
    <w:rsid w:val="00C42BAC"/>
    <w:rsid w:val="00C4658F"/>
    <w:rsid w:val="00C51A4C"/>
    <w:rsid w:val="00C5566E"/>
    <w:rsid w:val="00C62AE1"/>
    <w:rsid w:val="00C649E6"/>
    <w:rsid w:val="00C64DF8"/>
    <w:rsid w:val="00C670FC"/>
    <w:rsid w:val="00C74711"/>
    <w:rsid w:val="00C8299D"/>
    <w:rsid w:val="00C8303F"/>
    <w:rsid w:val="00C84F14"/>
    <w:rsid w:val="00CA2C58"/>
    <w:rsid w:val="00CA3D9D"/>
    <w:rsid w:val="00CA5BD5"/>
    <w:rsid w:val="00CB19E6"/>
    <w:rsid w:val="00CB1A89"/>
    <w:rsid w:val="00CB3F64"/>
    <w:rsid w:val="00CB3F87"/>
    <w:rsid w:val="00CC11D8"/>
    <w:rsid w:val="00CC469E"/>
    <w:rsid w:val="00CC487A"/>
    <w:rsid w:val="00CC540A"/>
    <w:rsid w:val="00CD1DB4"/>
    <w:rsid w:val="00CD71E2"/>
    <w:rsid w:val="00CD7DB4"/>
    <w:rsid w:val="00CD7FA2"/>
    <w:rsid w:val="00CE14AE"/>
    <w:rsid w:val="00CE229F"/>
    <w:rsid w:val="00CE6217"/>
    <w:rsid w:val="00CF0613"/>
    <w:rsid w:val="00CF0D42"/>
    <w:rsid w:val="00CF383C"/>
    <w:rsid w:val="00CF4E27"/>
    <w:rsid w:val="00CF62E2"/>
    <w:rsid w:val="00D00B81"/>
    <w:rsid w:val="00D0245C"/>
    <w:rsid w:val="00D031AE"/>
    <w:rsid w:val="00D107E2"/>
    <w:rsid w:val="00D2112D"/>
    <w:rsid w:val="00D22991"/>
    <w:rsid w:val="00D23B13"/>
    <w:rsid w:val="00D24404"/>
    <w:rsid w:val="00D25C99"/>
    <w:rsid w:val="00D3037D"/>
    <w:rsid w:val="00D30E0E"/>
    <w:rsid w:val="00D31CE6"/>
    <w:rsid w:val="00D33543"/>
    <w:rsid w:val="00D34ED3"/>
    <w:rsid w:val="00D35F80"/>
    <w:rsid w:val="00D462B9"/>
    <w:rsid w:val="00D50697"/>
    <w:rsid w:val="00D523EF"/>
    <w:rsid w:val="00D72FA1"/>
    <w:rsid w:val="00D73B3F"/>
    <w:rsid w:val="00D77088"/>
    <w:rsid w:val="00D818B3"/>
    <w:rsid w:val="00D82274"/>
    <w:rsid w:val="00D834BE"/>
    <w:rsid w:val="00D8610B"/>
    <w:rsid w:val="00D87D1F"/>
    <w:rsid w:val="00D923CD"/>
    <w:rsid w:val="00D95AFB"/>
    <w:rsid w:val="00D96342"/>
    <w:rsid w:val="00DA09F7"/>
    <w:rsid w:val="00DA7E60"/>
    <w:rsid w:val="00DB2474"/>
    <w:rsid w:val="00DB6212"/>
    <w:rsid w:val="00DB6995"/>
    <w:rsid w:val="00DB735F"/>
    <w:rsid w:val="00DC76F8"/>
    <w:rsid w:val="00DD14B8"/>
    <w:rsid w:val="00DD60F2"/>
    <w:rsid w:val="00DD77C3"/>
    <w:rsid w:val="00DE1CEE"/>
    <w:rsid w:val="00DE341D"/>
    <w:rsid w:val="00DE3F60"/>
    <w:rsid w:val="00DE5F57"/>
    <w:rsid w:val="00DE6D4C"/>
    <w:rsid w:val="00DF37C5"/>
    <w:rsid w:val="00DF44A2"/>
    <w:rsid w:val="00DF626A"/>
    <w:rsid w:val="00DF6CC2"/>
    <w:rsid w:val="00DF7FD1"/>
    <w:rsid w:val="00E0393A"/>
    <w:rsid w:val="00E12499"/>
    <w:rsid w:val="00E1354A"/>
    <w:rsid w:val="00E13A36"/>
    <w:rsid w:val="00E15D4F"/>
    <w:rsid w:val="00E2166B"/>
    <w:rsid w:val="00E22E5D"/>
    <w:rsid w:val="00E23458"/>
    <w:rsid w:val="00E25C30"/>
    <w:rsid w:val="00E26D8D"/>
    <w:rsid w:val="00E30E0B"/>
    <w:rsid w:val="00E33540"/>
    <w:rsid w:val="00E33B5B"/>
    <w:rsid w:val="00E40EF3"/>
    <w:rsid w:val="00E40F68"/>
    <w:rsid w:val="00E42A89"/>
    <w:rsid w:val="00E50803"/>
    <w:rsid w:val="00E51F45"/>
    <w:rsid w:val="00E53B30"/>
    <w:rsid w:val="00E54E1F"/>
    <w:rsid w:val="00E6697C"/>
    <w:rsid w:val="00E66D43"/>
    <w:rsid w:val="00E71F13"/>
    <w:rsid w:val="00E72F42"/>
    <w:rsid w:val="00E90972"/>
    <w:rsid w:val="00E925E5"/>
    <w:rsid w:val="00E9530F"/>
    <w:rsid w:val="00E9546A"/>
    <w:rsid w:val="00E963E1"/>
    <w:rsid w:val="00E96534"/>
    <w:rsid w:val="00EA33E9"/>
    <w:rsid w:val="00EB0293"/>
    <w:rsid w:val="00EB05FE"/>
    <w:rsid w:val="00EB081D"/>
    <w:rsid w:val="00EB2DC5"/>
    <w:rsid w:val="00EB2F26"/>
    <w:rsid w:val="00EB7250"/>
    <w:rsid w:val="00EC4F65"/>
    <w:rsid w:val="00ED00CA"/>
    <w:rsid w:val="00ED0EF9"/>
    <w:rsid w:val="00ED2712"/>
    <w:rsid w:val="00ED271D"/>
    <w:rsid w:val="00ED3A17"/>
    <w:rsid w:val="00EE4B5C"/>
    <w:rsid w:val="00EE4F66"/>
    <w:rsid w:val="00EE71B6"/>
    <w:rsid w:val="00EE7CDC"/>
    <w:rsid w:val="00EE7DEE"/>
    <w:rsid w:val="00EF10EA"/>
    <w:rsid w:val="00EF4E9A"/>
    <w:rsid w:val="00EF5FDF"/>
    <w:rsid w:val="00EF62B3"/>
    <w:rsid w:val="00EF71CA"/>
    <w:rsid w:val="00F002FA"/>
    <w:rsid w:val="00F01804"/>
    <w:rsid w:val="00F07025"/>
    <w:rsid w:val="00F11094"/>
    <w:rsid w:val="00F110D3"/>
    <w:rsid w:val="00F14690"/>
    <w:rsid w:val="00F21009"/>
    <w:rsid w:val="00F22609"/>
    <w:rsid w:val="00F31FFD"/>
    <w:rsid w:val="00F42220"/>
    <w:rsid w:val="00F4612B"/>
    <w:rsid w:val="00F50344"/>
    <w:rsid w:val="00F51162"/>
    <w:rsid w:val="00F52E24"/>
    <w:rsid w:val="00F5386A"/>
    <w:rsid w:val="00F53E00"/>
    <w:rsid w:val="00F55668"/>
    <w:rsid w:val="00F57E69"/>
    <w:rsid w:val="00F65E73"/>
    <w:rsid w:val="00F771E5"/>
    <w:rsid w:val="00F84755"/>
    <w:rsid w:val="00F9243D"/>
    <w:rsid w:val="00F9328F"/>
    <w:rsid w:val="00F93830"/>
    <w:rsid w:val="00F9688C"/>
    <w:rsid w:val="00F97814"/>
    <w:rsid w:val="00FA292D"/>
    <w:rsid w:val="00FA3723"/>
    <w:rsid w:val="00FB4CAE"/>
    <w:rsid w:val="00FC1AA4"/>
    <w:rsid w:val="00FC3F42"/>
    <w:rsid w:val="00FC54DF"/>
    <w:rsid w:val="00FD0A28"/>
    <w:rsid w:val="00FD0CBF"/>
    <w:rsid w:val="00FD1330"/>
    <w:rsid w:val="00FD38D1"/>
    <w:rsid w:val="00FD45AD"/>
    <w:rsid w:val="00FE2B1B"/>
    <w:rsid w:val="00FF6CA9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34E0BD68"/>
  <w15:docId w15:val="{D909D9B3-A7F2-4811-966A-C536890B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before="60"/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/>
      <w:numPr>
        <w:numId w:val="1"/>
      </w:numPr>
      <w:spacing w:before="240" w:after="60"/>
      <w:jc w:val="left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widowControl/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qFormat/>
    <w:pPr>
      <w:widowControl/>
      <w:numPr>
        <w:ilvl w:val="2"/>
        <w:numId w:val="1"/>
      </w:numPr>
      <w:tabs>
        <w:tab w:val="left" w:pos="851"/>
      </w:tabs>
      <w:outlineLvl w:val="2"/>
    </w:pPr>
  </w:style>
  <w:style w:type="paragraph" w:styleId="Heading4">
    <w:name w:val="heading 4"/>
    <w:basedOn w:val="Normal"/>
    <w:next w:val="Normal"/>
    <w:qFormat/>
    <w:pPr>
      <w:widowControl/>
      <w:numPr>
        <w:ilvl w:val="3"/>
        <w:numId w:val="1"/>
      </w:numPr>
      <w:ind w:right="-91"/>
      <w:outlineLvl w:val="3"/>
    </w:pPr>
  </w:style>
  <w:style w:type="paragraph" w:styleId="Heading5">
    <w:name w:val="heading 5"/>
    <w:basedOn w:val="Normal"/>
    <w:next w:val="Normal"/>
    <w:qFormat/>
    <w:pPr>
      <w:keepNext/>
      <w:widowControl/>
      <w:numPr>
        <w:ilvl w:val="4"/>
        <w:numId w:val="1"/>
      </w:numPr>
      <w:jc w:val="center"/>
      <w:outlineLvl w:val="4"/>
    </w:pPr>
    <w:rPr>
      <w:rFonts w:ascii="Arial" w:hAnsi="Arial"/>
      <w:b/>
      <w:caps/>
      <w:sz w:val="36"/>
    </w:rPr>
  </w:style>
  <w:style w:type="paragraph" w:styleId="Heading6">
    <w:name w:val="heading 6"/>
    <w:basedOn w:val="Normal"/>
    <w:next w:val="Normal"/>
    <w:qFormat/>
    <w:pPr>
      <w:widowControl/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widowControl/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widowControl/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widowControl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widowControl/>
      <w:jc w:val="center"/>
    </w:pPr>
    <w:rPr>
      <w:rFonts w:ascii="Arial" w:hAnsi="Arial"/>
      <w:b/>
      <w:smallCaps/>
      <w:sz w:val="32"/>
    </w:rPr>
  </w:style>
  <w:style w:type="paragraph" w:styleId="BodyText2">
    <w:name w:val="Body Text 2"/>
    <w:basedOn w:val="Normal"/>
    <w:pPr>
      <w:widowControl/>
      <w:spacing w:before="120" w:after="120"/>
    </w:pPr>
    <w:rPr>
      <w:rFonts w:ascii="Arial" w:hAnsi="Arial"/>
    </w:rPr>
  </w:style>
  <w:style w:type="paragraph" w:customStyle="1" w:styleId="Bullet1">
    <w:name w:val="Bullet 1"/>
    <w:basedOn w:val="Normal"/>
    <w:pPr>
      <w:widowControl/>
      <w:numPr>
        <w:numId w:val="2"/>
      </w:numPr>
    </w:pPr>
  </w:style>
  <w:style w:type="paragraph" w:styleId="TOC1">
    <w:name w:val="toc 1"/>
    <w:basedOn w:val="Normal"/>
    <w:next w:val="Normal"/>
    <w:autoRedefine/>
    <w:semiHidden/>
    <w:pPr>
      <w:widowControl/>
      <w:tabs>
        <w:tab w:val="left" w:pos="400"/>
        <w:tab w:val="left" w:pos="426"/>
        <w:tab w:val="left" w:pos="600"/>
        <w:tab w:val="right" w:leader="dot" w:pos="9639"/>
      </w:tabs>
      <w:ind w:left="426" w:hanging="426"/>
      <w:jc w:val="left"/>
    </w:pPr>
  </w:style>
  <w:style w:type="paragraph" w:styleId="TOC2">
    <w:name w:val="toc 2"/>
    <w:basedOn w:val="Normal"/>
    <w:next w:val="Normal"/>
    <w:autoRedefine/>
    <w:semiHidden/>
    <w:pPr>
      <w:widowControl/>
      <w:tabs>
        <w:tab w:val="left" w:pos="720"/>
        <w:tab w:val="left" w:pos="960"/>
        <w:tab w:val="right" w:pos="9639"/>
        <w:tab w:val="right" w:leader="dot" w:pos="10337"/>
      </w:tabs>
      <w:ind w:left="709" w:right="1134" w:hanging="709"/>
      <w:jc w:val="left"/>
    </w:pPr>
    <w:rPr>
      <w:noProof/>
      <w:szCs w:val="24"/>
    </w:rPr>
  </w:style>
  <w:style w:type="paragraph" w:styleId="TOC3">
    <w:name w:val="toc 3"/>
    <w:basedOn w:val="Normal"/>
    <w:next w:val="Normal"/>
    <w:autoRedefine/>
    <w:semiHidden/>
    <w:pPr>
      <w:tabs>
        <w:tab w:val="left" w:pos="1440"/>
        <w:tab w:val="right" w:pos="9639"/>
      </w:tabs>
      <w:ind w:left="709" w:right="1134" w:hanging="709"/>
    </w:pPr>
    <w:rPr>
      <w:noProof/>
      <w:szCs w:val="24"/>
    </w:r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BodyTextIndent">
    <w:name w:val="Body Text Indent"/>
    <w:basedOn w:val="Normal"/>
    <w:pPr>
      <w:pBdr>
        <w:top w:val="single" w:sz="6" w:space="1" w:color="auto"/>
      </w:pBdr>
      <w:ind w:left="142"/>
      <w:jc w:val="left"/>
    </w:pPr>
    <w:rPr>
      <w:rFonts w:ascii="Schkolnaya" w:hAnsi="Schkolnaya"/>
      <w:b/>
      <w:smallCaps/>
      <w:sz w:val="28"/>
    </w:rPr>
  </w:style>
  <w:style w:type="paragraph" w:customStyle="1" w:styleId="Heading10">
    <w:name w:val="Heading1"/>
    <w:basedOn w:val="Normal"/>
    <w:pPr>
      <w:widowControl/>
      <w:tabs>
        <w:tab w:val="left" w:pos="426"/>
        <w:tab w:val="right" w:leader="dot" w:pos="9498"/>
      </w:tabs>
      <w:spacing w:before="120"/>
    </w:pPr>
    <w:rPr>
      <w:rFonts w:ascii="Hebar" w:hAnsi="Hebar"/>
      <w:b/>
      <w:caps/>
    </w:rPr>
  </w:style>
  <w:style w:type="paragraph" w:styleId="BlockText">
    <w:name w:val="Block Text"/>
    <w:basedOn w:val="Normal"/>
    <w:pPr>
      <w:widowControl/>
      <w:spacing w:before="0"/>
      <w:ind w:left="289" w:right="289"/>
    </w:pPr>
    <w:rPr>
      <w:rFonts w:ascii="Timok" w:hAnsi="Timok"/>
      <w:sz w:val="20"/>
    </w:rPr>
  </w:style>
  <w:style w:type="paragraph" w:customStyle="1" w:styleId="Style1">
    <w:name w:val="Style1"/>
    <w:basedOn w:val="Normal"/>
    <w:pPr>
      <w:widowControl/>
      <w:numPr>
        <w:numId w:val="3"/>
      </w:numPr>
      <w:spacing w:before="0"/>
      <w:ind w:left="0" w:firstLine="0"/>
    </w:pPr>
    <w:rPr>
      <w:sz w:val="20"/>
    </w:rPr>
  </w:style>
  <w:style w:type="paragraph" w:styleId="BodyText">
    <w:name w:val="Body Text"/>
    <w:basedOn w:val="Normal"/>
    <w:pPr>
      <w:spacing w:before="0"/>
      <w:jc w:val="center"/>
    </w:pPr>
    <w:rPr>
      <w:b/>
      <w:bCs/>
      <w:color w:val="0000FF"/>
      <w:sz w:val="16"/>
    </w:rPr>
  </w:style>
  <w:style w:type="paragraph" w:styleId="BodyTextIndent2">
    <w:name w:val="Body Text Indent 2"/>
    <w:basedOn w:val="Normal"/>
    <w:pPr>
      <w:tabs>
        <w:tab w:val="right" w:pos="9639"/>
      </w:tabs>
      <w:spacing w:before="0"/>
      <w:ind w:firstLine="397"/>
    </w:pPr>
    <w:rPr>
      <w:sz w:val="20"/>
    </w:rPr>
  </w:style>
  <w:style w:type="paragraph" w:styleId="Caption">
    <w:name w:val="caption"/>
    <w:basedOn w:val="Normal"/>
    <w:next w:val="Normal"/>
    <w:qFormat/>
    <w:pPr>
      <w:widowControl/>
      <w:spacing w:before="0"/>
      <w:ind w:firstLine="720"/>
    </w:pPr>
    <w:rPr>
      <w:b/>
      <w:bCs/>
      <w:szCs w:val="24"/>
    </w:rPr>
  </w:style>
  <w:style w:type="paragraph" w:styleId="BodyTextIndent3">
    <w:name w:val="Body Text Indent 3"/>
    <w:basedOn w:val="Normal"/>
    <w:pPr>
      <w:spacing w:before="120"/>
      <w:ind w:firstLine="454"/>
    </w:pPr>
    <w:rPr>
      <w:sz w:val="20"/>
    </w:rPr>
  </w:style>
  <w:style w:type="paragraph" w:styleId="Title">
    <w:name w:val="Title"/>
    <w:basedOn w:val="Normal"/>
    <w:qFormat/>
    <w:pPr>
      <w:widowControl/>
      <w:spacing w:before="0"/>
      <w:jc w:val="center"/>
    </w:pPr>
  </w:style>
  <w:style w:type="paragraph" w:customStyle="1" w:styleId="-Style1">
    <w:name w:val="А-Style1"/>
    <w:basedOn w:val="Normal"/>
    <w:pPr>
      <w:widowControl/>
      <w:tabs>
        <w:tab w:val="num" w:pos="1324"/>
      </w:tabs>
      <w:spacing w:before="120"/>
      <w:ind w:firstLine="964"/>
    </w:pPr>
    <w:rPr>
      <w:sz w:val="20"/>
    </w:rPr>
  </w:style>
  <w:style w:type="paragraph" w:customStyle="1" w:styleId="AStyle1">
    <w:name w:val="A_Style1"/>
    <w:basedOn w:val="Normal"/>
    <w:pPr>
      <w:widowControl/>
      <w:numPr>
        <w:numId w:val="4"/>
      </w:numPr>
      <w:overflowPunct w:val="0"/>
      <w:autoSpaceDE w:val="0"/>
      <w:autoSpaceDN w:val="0"/>
      <w:adjustRightInd w:val="0"/>
      <w:spacing w:before="120"/>
      <w:textAlignment w:val="baseline"/>
    </w:pPr>
    <w:rPr>
      <w:sz w:val="20"/>
    </w:rPr>
  </w:style>
  <w:style w:type="paragraph" w:customStyle="1" w:styleId="DefaultText">
    <w:name w:val="Default Text"/>
    <w:basedOn w:val="Normal"/>
    <w:rsid w:val="0077675B"/>
    <w:pPr>
      <w:widowControl/>
      <w:spacing w:before="0"/>
      <w:jc w:val="left"/>
    </w:pPr>
    <w:rPr>
      <w:snapToGrid w:val="0"/>
      <w:lang w:val="en-US"/>
    </w:rPr>
  </w:style>
  <w:style w:type="paragraph" w:customStyle="1" w:styleId="Avto1">
    <w:name w:val="Avto1"/>
    <w:basedOn w:val="Normal"/>
    <w:rsid w:val="008C73CE"/>
    <w:pPr>
      <w:widowControl/>
      <w:numPr>
        <w:ilvl w:val="1"/>
        <w:numId w:val="5"/>
      </w:numPr>
      <w:spacing w:before="120"/>
    </w:pPr>
  </w:style>
  <w:style w:type="paragraph" w:styleId="PlainText">
    <w:name w:val="Plain Text"/>
    <w:basedOn w:val="Normal"/>
    <w:rsid w:val="00C272D2"/>
    <w:pPr>
      <w:widowControl/>
      <w:autoSpaceDE w:val="0"/>
      <w:autoSpaceDN w:val="0"/>
      <w:spacing w:before="0"/>
      <w:jc w:val="left"/>
    </w:pPr>
    <w:rPr>
      <w:rFonts w:ascii="Courier New" w:hAnsi="Courier New" w:cs="Courier New"/>
      <w:sz w:val="20"/>
      <w:lang w:eastAsia="bg-BG"/>
    </w:rPr>
  </w:style>
  <w:style w:type="character" w:customStyle="1" w:styleId="HeaderChar">
    <w:name w:val="Header Char"/>
    <w:link w:val="Header"/>
    <w:uiPriority w:val="99"/>
    <w:rsid w:val="00E42A89"/>
    <w:rPr>
      <w:sz w:val="24"/>
      <w:lang w:eastAsia="en-US"/>
    </w:rPr>
  </w:style>
  <w:style w:type="table" w:styleId="TableGrid">
    <w:name w:val="Table Grid"/>
    <w:basedOn w:val="TableNormal"/>
    <w:rsid w:val="009A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925E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5E5"/>
    <w:rPr>
      <w:rFonts w:ascii="Tahoma" w:hAnsi="Tahoma" w:cs="Tahoma"/>
      <w:sz w:val="16"/>
      <w:szCs w:val="16"/>
      <w:lang w:eastAsia="en-US"/>
    </w:rPr>
  </w:style>
  <w:style w:type="paragraph" w:customStyle="1" w:styleId="Style2">
    <w:name w:val="Style2"/>
    <w:basedOn w:val="Normal"/>
    <w:rsid w:val="006F36D9"/>
    <w:pPr>
      <w:widowControl/>
      <w:numPr>
        <w:numId w:val="8"/>
      </w:numPr>
      <w:spacing w:before="120"/>
      <w:jc w:val="left"/>
    </w:pPr>
    <w:rPr>
      <w:sz w:val="20"/>
    </w:rPr>
  </w:style>
  <w:style w:type="numbering" w:customStyle="1" w:styleId="NoList1">
    <w:name w:val="No List1"/>
    <w:next w:val="NoList"/>
    <w:uiPriority w:val="99"/>
    <w:semiHidden/>
    <w:unhideWhenUsed/>
    <w:rsid w:val="00EC4F65"/>
  </w:style>
  <w:style w:type="character" w:customStyle="1" w:styleId="FooterChar">
    <w:name w:val="Footer Char"/>
    <w:link w:val="Footer"/>
    <w:uiPriority w:val="99"/>
    <w:rsid w:val="00EC4F65"/>
    <w:rPr>
      <w:sz w:val="24"/>
      <w:lang w:eastAsia="en-US"/>
    </w:rPr>
  </w:style>
  <w:style w:type="character" w:customStyle="1" w:styleId="2">
    <w:name w:val="Основен текст (2)_"/>
    <w:link w:val="20"/>
    <w:rsid w:val="00EC4F65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EC4F65"/>
    <w:pPr>
      <w:shd w:val="clear" w:color="auto" w:fill="FFFFFF"/>
      <w:spacing w:before="0" w:line="216" w:lineRule="exact"/>
      <w:ind w:hanging="380"/>
    </w:pPr>
    <w:rPr>
      <w:rFonts w:ascii="Verdana" w:eastAsia="Verdana" w:hAnsi="Verdana" w:cs="Verdana"/>
      <w:sz w:val="16"/>
      <w:szCs w:val="16"/>
      <w:lang w:eastAsia="bg-BG"/>
    </w:rPr>
  </w:style>
  <w:style w:type="character" w:customStyle="1" w:styleId="3">
    <w:name w:val="Заглавие #3_"/>
    <w:link w:val="30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0">
    <w:name w:val="Заглавие #3"/>
    <w:basedOn w:val="Normal"/>
    <w:link w:val="3"/>
    <w:rsid w:val="00EC4F65"/>
    <w:pPr>
      <w:shd w:val="clear" w:color="auto" w:fill="FFFFFF"/>
      <w:spacing w:before="360" w:after="180" w:line="0" w:lineRule="atLeast"/>
      <w:jc w:val="center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32">
    <w:name w:val="Заглавие #3 (2)_"/>
    <w:link w:val="320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20">
    <w:name w:val="Заглавие #3 (2)"/>
    <w:basedOn w:val="Normal"/>
    <w:link w:val="32"/>
    <w:rsid w:val="00EC4F65"/>
    <w:pPr>
      <w:shd w:val="clear" w:color="auto" w:fill="FFFFFF"/>
      <w:spacing w:before="0" w:line="468" w:lineRule="exact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9">
    <w:name w:val="Основен текст (9)_"/>
    <w:link w:val="90"/>
    <w:rsid w:val="00EC4F65"/>
    <w:rPr>
      <w:rFonts w:ascii="Verdana" w:eastAsia="Verdana" w:hAnsi="Verdana" w:cs="Verdana"/>
      <w:b/>
      <w:bCs/>
      <w:sz w:val="14"/>
      <w:szCs w:val="14"/>
      <w:shd w:val="clear" w:color="auto" w:fill="FFFFFF"/>
      <w:lang w:bidi="en-US"/>
    </w:rPr>
  </w:style>
  <w:style w:type="paragraph" w:customStyle="1" w:styleId="90">
    <w:name w:val="Основен текст (9)"/>
    <w:basedOn w:val="Normal"/>
    <w:link w:val="9"/>
    <w:rsid w:val="00EC4F65"/>
    <w:pPr>
      <w:shd w:val="clear" w:color="auto" w:fill="FFFFFF"/>
      <w:spacing w:before="120" w:after="240" w:line="198" w:lineRule="exact"/>
      <w:jc w:val="center"/>
    </w:pPr>
    <w:rPr>
      <w:rFonts w:ascii="Verdana" w:eastAsia="Verdana" w:hAnsi="Verdana" w:cs="Verdana"/>
      <w:b/>
      <w:bCs/>
      <w:sz w:val="14"/>
      <w:szCs w:val="14"/>
      <w:lang w:eastAsia="bg-BG" w:bidi="en-US"/>
    </w:rPr>
  </w:style>
  <w:style w:type="paragraph" w:styleId="NoSpacing">
    <w:name w:val="No Spacing"/>
    <w:uiPriority w:val="1"/>
    <w:qFormat/>
    <w:rsid w:val="00EC4F65"/>
    <w:rPr>
      <w:rFonts w:ascii="Calibri" w:eastAsia="Calibri" w:hAnsi="Calibri" w:cs="Calibri"/>
      <w:color w:val="000000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575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3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QA%20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657AE-75ED-492C-A4A0-8341C1C36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QA Document.dot</Template>
  <TotalTime>0</TotalTime>
  <Pages>1</Pages>
  <Words>272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ПК</vt:lpstr>
    </vt:vector>
  </TitlesOfParts>
  <Company>HP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ПК</dc:title>
  <dc:creator>SERVER</dc:creator>
  <cp:lastModifiedBy>Savov</cp:lastModifiedBy>
  <cp:revision>2</cp:revision>
  <cp:lastPrinted>2018-12-17T11:49:00Z</cp:lastPrinted>
  <dcterms:created xsi:type="dcterms:W3CDTF">2019-01-02T17:59:00Z</dcterms:created>
  <dcterms:modified xsi:type="dcterms:W3CDTF">2019-01-02T17:59:00Z</dcterms:modified>
</cp:coreProperties>
</file>