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C1218" w14:textId="77777777" w:rsidR="00671179" w:rsidRPr="00671179" w:rsidRDefault="00671179" w:rsidP="00671179">
      <w:pPr>
        <w:widowControl/>
        <w:spacing w:before="0"/>
        <w:jc w:val="left"/>
        <w:rPr>
          <w:sz w:val="20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671179" w:rsidRPr="00671179" w14:paraId="31054827" w14:textId="77777777" w:rsidTr="00F04F52">
        <w:trPr>
          <w:cantSplit/>
        </w:trPr>
        <w:tc>
          <w:tcPr>
            <w:tcW w:w="9923" w:type="dxa"/>
          </w:tcPr>
          <w:p w14:paraId="257EF178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 xml:space="preserve">                                                          </w:t>
            </w:r>
            <w:r w:rsidRPr="00671179">
              <w:rPr>
                <w:sz w:val="20"/>
                <w:lang w:val="ru-RU"/>
              </w:rPr>
              <w:t xml:space="preserve">      </w:t>
            </w:r>
            <w:r w:rsidRPr="00671179">
              <w:rPr>
                <w:sz w:val="20"/>
                <w:lang w:val="en-US"/>
              </w:rPr>
              <w:t xml:space="preserve">                        </w:t>
            </w:r>
            <w:r w:rsidRPr="00671179">
              <w:rPr>
                <w:sz w:val="20"/>
                <w:lang w:val="ru-RU"/>
              </w:rPr>
              <w:t xml:space="preserve">               </w:t>
            </w:r>
            <w:r w:rsidRPr="00671179">
              <w:rPr>
                <w:sz w:val="20"/>
              </w:rPr>
              <w:t>Утвърждавам: …………..………..</w:t>
            </w:r>
          </w:p>
          <w:p w14:paraId="12025EC4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  <w:lang w:val="en-US"/>
              </w:rPr>
            </w:pPr>
            <w:r w:rsidRPr="00671179">
              <w:rPr>
                <w:sz w:val="20"/>
              </w:rPr>
              <w:t xml:space="preserve">                                                                 </w:t>
            </w:r>
            <w:r w:rsidRPr="00671179">
              <w:rPr>
                <w:sz w:val="20"/>
                <w:lang w:val="en-US"/>
              </w:rPr>
              <w:t xml:space="preserve">                         </w:t>
            </w:r>
            <w:r w:rsidRPr="00671179">
              <w:rPr>
                <w:sz w:val="20"/>
              </w:rPr>
              <w:t xml:space="preserve">             Ръководител ИЛ</w:t>
            </w:r>
            <w:r w:rsidRPr="00671179">
              <w:rPr>
                <w:sz w:val="20"/>
                <w:lang w:val="en-US"/>
              </w:rPr>
              <w:t>:</w:t>
            </w:r>
          </w:p>
          <w:p w14:paraId="7FFA3454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  <w:lang w:val="ru-RU"/>
              </w:rPr>
            </w:pPr>
            <w:r w:rsidRPr="00671179">
              <w:rPr>
                <w:sz w:val="20"/>
              </w:rPr>
              <w:t xml:space="preserve">                                                                            </w:t>
            </w:r>
            <w:r w:rsidRPr="00671179">
              <w:rPr>
                <w:sz w:val="20"/>
                <w:lang w:val="en-US"/>
              </w:rPr>
              <w:t xml:space="preserve">             </w:t>
            </w:r>
            <w:r w:rsidRPr="00671179">
              <w:rPr>
                <w:sz w:val="20"/>
              </w:rPr>
              <w:t xml:space="preserve">                                       /</w:t>
            </w:r>
            <w:r w:rsidRPr="00671179">
              <w:rPr>
                <w:sz w:val="20"/>
                <w:lang w:val="ru-RU"/>
              </w:rPr>
              <w:t xml:space="preserve"> ...................................... </w:t>
            </w:r>
            <w:r w:rsidRPr="00671179">
              <w:rPr>
                <w:sz w:val="20"/>
              </w:rPr>
              <w:t xml:space="preserve"> /</w:t>
            </w:r>
          </w:p>
          <w:p w14:paraId="3CB68462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bCs/>
                <w:sz w:val="20"/>
                <w:lang w:val="ru-RU"/>
              </w:rPr>
            </w:pPr>
          </w:p>
          <w:p w14:paraId="410185D5" w14:textId="77777777" w:rsidR="00671179" w:rsidRPr="00671179" w:rsidRDefault="00671179" w:rsidP="00671179">
            <w:pPr>
              <w:widowControl/>
              <w:spacing w:before="0"/>
              <w:jc w:val="center"/>
              <w:rPr>
                <w:b/>
                <w:sz w:val="20"/>
              </w:rPr>
            </w:pPr>
            <w:r w:rsidRPr="00671179">
              <w:rPr>
                <w:b/>
                <w:sz w:val="20"/>
              </w:rPr>
              <w:t>ФОРМУЛЯР  ЗА  ЖАЛБА</w:t>
            </w:r>
          </w:p>
          <w:p w14:paraId="72781B3C" w14:textId="77777777" w:rsidR="00671179" w:rsidRPr="00671179" w:rsidRDefault="00671179" w:rsidP="00671179">
            <w:pPr>
              <w:widowControl/>
              <w:spacing w:before="0"/>
              <w:jc w:val="center"/>
              <w:rPr>
                <w:b/>
                <w:sz w:val="20"/>
              </w:rPr>
            </w:pPr>
          </w:p>
          <w:p w14:paraId="04B9CB5B" w14:textId="77777777" w:rsidR="00671179" w:rsidRPr="00671179" w:rsidRDefault="00671179" w:rsidP="00671179">
            <w:pPr>
              <w:widowControl/>
              <w:spacing w:before="0"/>
              <w:jc w:val="center"/>
              <w:rPr>
                <w:sz w:val="20"/>
              </w:rPr>
            </w:pPr>
            <w:r w:rsidRPr="00671179">
              <w:rPr>
                <w:sz w:val="20"/>
              </w:rPr>
              <w:t xml:space="preserve">№ ....... / </w:t>
            </w:r>
            <w:r w:rsidRPr="00671179">
              <w:rPr>
                <w:sz w:val="20"/>
                <w:lang w:val="ru-RU"/>
              </w:rPr>
              <w:t>Дата</w:t>
            </w:r>
            <w:r w:rsidRPr="00671179">
              <w:rPr>
                <w:sz w:val="20"/>
              </w:rPr>
              <w:t>: ............... г.</w:t>
            </w:r>
          </w:p>
          <w:p w14:paraId="66BB0D97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</w:tc>
      </w:tr>
    </w:tbl>
    <w:p w14:paraId="32ADC208" w14:textId="77777777" w:rsidR="00671179" w:rsidRPr="00671179" w:rsidRDefault="00671179" w:rsidP="00671179">
      <w:pPr>
        <w:widowControl/>
        <w:spacing w:before="0"/>
        <w:jc w:val="left"/>
        <w:rPr>
          <w:b/>
          <w:sz w:val="20"/>
        </w:rPr>
      </w:pPr>
      <w:r w:rsidRPr="00671179">
        <w:rPr>
          <w:sz w:val="20"/>
        </w:rPr>
        <w:tab/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529"/>
        <w:gridCol w:w="3827"/>
      </w:tblGrid>
      <w:tr w:rsidR="00671179" w:rsidRPr="00671179" w14:paraId="27E1862E" w14:textId="77777777" w:rsidTr="00F04F52">
        <w:trPr>
          <w:cantSplit/>
          <w:trHeight w:val="27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F979C8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sz w:val="20"/>
                <w:lang w:val="ru-RU"/>
              </w:rPr>
            </w:pPr>
          </w:p>
          <w:p w14:paraId="53C1D56E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sz w:val="20"/>
                <w:lang w:val="en-US"/>
              </w:rPr>
            </w:pPr>
            <w:r w:rsidRPr="00671179">
              <w:rPr>
                <w:b/>
                <w:sz w:val="20"/>
                <w:lang w:val="en-US"/>
              </w:rPr>
              <w:t>№</w:t>
            </w:r>
          </w:p>
        </w:tc>
        <w:tc>
          <w:tcPr>
            <w:tcW w:w="552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25CCC1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sz w:val="20"/>
                <w:lang w:val="en-US"/>
              </w:rPr>
            </w:pPr>
          </w:p>
          <w:p w14:paraId="1B2CE241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sz w:val="20"/>
              </w:rPr>
            </w:pPr>
            <w:r w:rsidRPr="00671179">
              <w:rPr>
                <w:b/>
                <w:sz w:val="20"/>
              </w:rPr>
              <w:t>ВИД  ДЕЙНОСТ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F09ECC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sz w:val="20"/>
                <w:lang w:val="en-US"/>
              </w:rPr>
            </w:pPr>
          </w:p>
          <w:p w14:paraId="6108C103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sz w:val="20"/>
              </w:rPr>
            </w:pPr>
            <w:r w:rsidRPr="00671179">
              <w:rPr>
                <w:b/>
                <w:sz w:val="20"/>
              </w:rPr>
              <w:t xml:space="preserve">ИЗПЪЛНЕНИЕ </w:t>
            </w:r>
          </w:p>
        </w:tc>
      </w:tr>
      <w:tr w:rsidR="00671179" w:rsidRPr="00671179" w14:paraId="2897B61E" w14:textId="77777777" w:rsidTr="00F04F52">
        <w:trPr>
          <w:cantSplit/>
          <w:trHeight w:val="276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E55061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sz w:val="20"/>
                <w:lang w:val="en-US"/>
              </w:rPr>
            </w:pPr>
          </w:p>
        </w:tc>
        <w:tc>
          <w:tcPr>
            <w:tcW w:w="552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495F86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sz w:val="20"/>
              </w:rPr>
            </w:pPr>
          </w:p>
        </w:tc>
        <w:tc>
          <w:tcPr>
            <w:tcW w:w="382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E259B2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sz w:val="20"/>
              </w:rPr>
            </w:pPr>
          </w:p>
        </w:tc>
      </w:tr>
      <w:tr w:rsidR="00671179" w:rsidRPr="00671179" w14:paraId="2513ED5C" w14:textId="77777777" w:rsidTr="00F04F52">
        <w:trPr>
          <w:trHeight w:val="443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25611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291CBAB8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1.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E33F7F0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3ABB9CE3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Дата  /  Час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7E7D1E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7192BAC4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……..........……. / ……...............</w:t>
            </w:r>
          </w:p>
        </w:tc>
      </w:tr>
      <w:tr w:rsidR="00671179" w:rsidRPr="00671179" w14:paraId="71F7A141" w14:textId="77777777" w:rsidTr="00F04F52">
        <w:trPr>
          <w:trHeight w:val="443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5BB84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0D77694F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2.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90FB193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2A1C1EE2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  <w:u w:val="single"/>
              </w:rPr>
            </w:pPr>
            <w:r w:rsidRPr="00671179">
              <w:rPr>
                <w:sz w:val="20"/>
                <w:u w:val="single"/>
              </w:rPr>
              <w:t>КЛИЕНТ - Заявител на жалбата:</w:t>
            </w:r>
          </w:p>
          <w:p w14:paraId="13D98CB6" w14:textId="77777777" w:rsidR="00671179" w:rsidRPr="00671179" w:rsidRDefault="00671179" w:rsidP="00671179">
            <w:pPr>
              <w:widowControl/>
              <w:numPr>
                <w:ilvl w:val="0"/>
                <w:numId w:val="18"/>
              </w:numPr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 xml:space="preserve">Наименование на Клиента </w:t>
            </w:r>
          </w:p>
          <w:p w14:paraId="1BF7D5F8" w14:textId="77777777" w:rsidR="00671179" w:rsidRPr="00671179" w:rsidRDefault="00671179" w:rsidP="00671179">
            <w:pPr>
              <w:widowControl/>
              <w:numPr>
                <w:ilvl w:val="0"/>
                <w:numId w:val="18"/>
              </w:numPr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Адрес</w:t>
            </w:r>
          </w:p>
          <w:p w14:paraId="0DD8593F" w14:textId="77777777" w:rsidR="00671179" w:rsidRPr="00671179" w:rsidRDefault="00671179" w:rsidP="00671179">
            <w:pPr>
              <w:widowControl/>
              <w:numPr>
                <w:ilvl w:val="0"/>
                <w:numId w:val="18"/>
              </w:numPr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 xml:space="preserve">Телефон,  Факс,  </w:t>
            </w:r>
            <w:r w:rsidRPr="00671179">
              <w:rPr>
                <w:sz w:val="20"/>
                <w:lang w:val="en-US"/>
              </w:rPr>
              <w:t>E</w:t>
            </w:r>
            <w:r w:rsidRPr="00671179">
              <w:rPr>
                <w:sz w:val="20"/>
                <w:lang w:val="ru-RU"/>
              </w:rPr>
              <w:t>-</w:t>
            </w:r>
            <w:r w:rsidRPr="00671179">
              <w:rPr>
                <w:sz w:val="20"/>
                <w:lang w:val="en-US"/>
              </w:rPr>
              <w:t>mail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E48AAC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3DA8B895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…….……......................................……….…</w:t>
            </w:r>
          </w:p>
          <w:p w14:paraId="0CBE0CA4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 xml:space="preserve">.……….……......................................……… …….……......................................……….… …….……......................................……….… </w:t>
            </w:r>
          </w:p>
        </w:tc>
      </w:tr>
      <w:tr w:rsidR="00671179" w:rsidRPr="00671179" w14:paraId="77E30EBA" w14:textId="77777777" w:rsidTr="00F04F52">
        <w:trPr>
          <w:trHeight w:val="443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224DD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3B7CFBA4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3.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4CE95C0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4453B20E" w14:textId="77777777" w:rsidR="00671179" w:rsidRPr="00671179" w:rsidRDefault="00671179" w:rsidP="00671179">
            <w:pPr>
              <w:widowControl/>
              <w:spacing w:before="0"/>
              <w:jc w:val="left"/>
              <w:rPr>
                <w:b/>
                <w:sz w:val="20"/>
              </w:rPr>
            </w:pPr>
            <w:r w:rsidRPr="00671179">
              <w:rPr>
                <w:sz w:val="20"/>
              </w:rPr>
              <w:t>Служител на ИЛ при „САМЕЛ 90“ АД, приел жалбата:</w:t>
            </w:r>
          </w:p>
          <w:p w14:paraId="59E28B9E" w14:textId="77777777" w:rsidR="00671179" w:rsidRPr="00671179" w:rsidRDefault="00671179" w:rsidP="00671179">
            <w:pPr>
              <w:widowControl/>
              <w:numPr>
                <w:ilvl w:val="0"/>
                <w:numId w:val="20"/>
              </w:numPr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Име, Фамилия</w:t>
            </w:r>
          </w:p>
          <w:p w14:paraId="6312FFA4" w14:textId="77777777" w:rsidR="00671179" w:rsidRPr="00671179" w:rsidRDefault="00671179" w:rsidP="00671179">
            <w:pPr>
              <w:widowControl/>
              <w:numPr>
                <w:ilvl w:val="0"/>
                <w:numId w:val="20"/>
              </w:numPr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Длъжност</w:t>
            </w:r>
          </w:p>
          <w:p w14:paraId="6AE62F36" w14:textId="77777777" w:rsidR="00671179" w:rsidRPr="00671179" w:rsidRDefault="00671179" w:rsidP="00671179">
            <w:pPr>
              <w:widowControl/>
              <w:numPr>
                <w:ilvl w:val="0"/>
                <w:numId w:val="20"/>
              </w:numPr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Подпис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AE1564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00777107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…….……......................................……….…</w:t>
            </w:r>
          </w:p>
          <w:p w14:paraId="0137C8E7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…….……......................................……….…</w:t>
            </w:r>
          </w:p>
          <w:p w14:paraId="5422F19A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…….……......................................……….…</w:t>
            </w:r>
          </w:p>
          <w:p w14:paraId="5B9B8250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…….……......................................……….…</w:t>
            </w:r>
          </w:p>
        </w:tc>
      </w:tr>
      <w:tr w:rsidR="00671179" w:rsidRPr="00671179" w14:paraId="56D71E72" w14:textId="77777777" w:rsidTr="00F04F52">
        <w:trPr>
          <w:trHeight w:val="443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8E357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3BF65E7E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4.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593D219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42F0107A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 xml:space="preserve">Причина за жалбата: </w:t>
            </w:r>
          </w:p>
          <w:p w14:paraId="0EB4FADB" w14:textId="77777777" w:rsidR="00671179" w:rsidRPr="00671179" w:rsidRDefault="00671179" w:rsidP="00671179">
            <w:pPr>
              <w:widowControl/>
              <w:numPr>
                <w:ilvl w:val="0"/>
                <w:numId w:val="19"/>
              </w:numPr>
              <w:spacing w:before="0"/>
              <w:jc w:val="left"/>
              <w:rPr>
                <w:sz w:val="20"/>
                <w:lang w:val="ru-RU"/>
              </w:rPr>
            </w:pPr>
            <w:proofErr w:type="spellStart"/>
            <w:r w:rsidRPr="00671179">
              <w:rPr>
                <w:sz w:val="20"/>
                <w:lang w:val="ru-RU"/>
              </w:rPr>
              <w:t>Използване</w:t>
            </w:r>
            <w:proofErr w:type="spellEnd"/>
            <w:r w:rsidRPr="00671179">
              <w:rPr>
                <w:sz w:val="20"/>
                <w:lang w:val="ru-RU"/>
              </w:rPr>
              <w:t xml:space="preserve"> на </w:t>
            </w:r>
            <w:proofErr w:type="spellStart"/>
            <w:r w:rsidRPr="00671179">
              <w:rPr>
                <w:sz w:val="20"/>
                <w:lang w:val="ru-RU"/>
              </w:rPr>
              <w:t>неподходящ</w:t>
            </w:r>
            <w:proofErr w:type="spellEnd"/>
            <w:r w:rsidRPr="00671179">
              <w:rPr>
                <w:sz w:val="20"/>
                <w:lang w:val="ru-RU"/>
              </w:rPr>
              <w:t xml:space="preserve"> метод за </w:t>
            </w:r>
            <w:proofErr w:type="spellStart"/>
            <w:r w:rsidRPr="00671179">
              <w:rPr>
                <w:sz w:val="20"/>
                <w:lang w:val="ru-RU"/>
              </w:rPr>
              <w:t>изпитване</w:t>
            </w:r>
            <w:proofErr w:type="spellEnd"/>
          </w:p>
          <w:p w14:paraId="50085190" w14:textId="77777777" w:rsidR="00671179" w:rsidRPr="00671179" w:rsidRDefault="00671179" w:rsidP="00671179">
            <w:pPr>
              <w:widowControl/>
              <w:numPr>
                <w:ilvl w:val="0"/>
                <w:numId w:val="19"/>
              </w:numPr>
              <w:spacing w:before="0"/>
              <w:jc w:val="left"/>
              <w:rPr>
                <w:sz w:val="20"/>
                <w:lang w:val="ru-RU"/>
              </w:rPr>
            </w:pPr>
            <w:r w:rsidRPr="00671179">
              <w:rPr>
                <w:sz w:val="20"/>
              </w:rPr>
              <w:t>Недостоверни или неточни резултати от изпитване</w:t>
            </w:r>
          </w:p>
          <w:p w14:paraId="6A2DEF61" w14:textId="77777777" w:rsidR="00671179" w:rsidRPr="00671179" w:rsidRDefault="00671179" w:rsidP="00671179">
            <w:pPr>
              <w:widowControl/>
              <w:numPr>
                <w:ilvl w:val="0"/>
                <w:numId w:val="19"/>
              </w:numPr>
              <w:spacing w:before="0"/>
              <w:jc w:val="left"/>
              <w:rPr>
                <w:sz w:val="20"/>
                <w:lang w:val="ru-RU"/>
              </w:rPr>
            </w:pPr>
            <w:r w:rsidRPr="00671179">
              <w:rPr>
                <w:sz w:val="20"/>
              </w:rPr>
              <w:t>Неспазване на срок на изпитване</w:t>
            </w:r>
          </w:p>
          <w:p w14:paraId="7F4555EB" w14:textId="77777777" w:rsidR="00671179" w:rsidRPr="00671179" w:rsidRDefault="00671179" w:rsidP="00671179">
            <w:pPr>
              <w:widowControl/>
              <w:numPr>
                <w:ilvl w:val="0"/>
                <w:numId w:val="19"/>
              </w:numPr>
              <w:spacing w:before="0"/>
              <w:jc w:val="left"/>
              <w:rPr>
                <w:sz w:val="20"/>
                <w:lang w:val="ru-RU"/>
              </w:rPr>
            </w:pPr>
            <w:r w:rsidRPr="00671179">
              <w:rPr>
                <w:sz w:val="20"/>
              </w:rPr>
              <w:t>Непълна техническа документация</w:t>
            </w:r>
          </w:p>
          <w:p w14:paraId="21FE17FA" w14:textId="77777777" w:rsidR="00671179" w:rsidRPr="00671179" w:rsidRDefault="00671179" w:rsidP="00671179">
            <w:pPr>
              <w:widowControl/>
              <w:numPr>
                <w:ilvl w:val="0"/>
                <w:numId w:val="19"/>
              </w:numPr>
              <w:spacing w:before="0"/>
              <w:jc w:val="left"/>
              <w:rPr>
                <w:sz w:val="20"/>
                <w:lang w:val="en-US"/>
              </w:rPr>
            </w:pPr>
            <w:r w:rsidRPr="00671179">
              <w:rPr>
                <w:sz w:val="20"/>
              </w:rPr>
              <w:t>Неизпълнение на договорености</w:t>
            </w:r>
          </w:p>
          <w:p w14:paraId="2BEA922F" w14:textId="77777777" w:rsidR="00671179" w:rsidRPr="00671179" w:rsidRDefault="00671179" w:rsidP="00671179">
            <w:pPr>
              <w:widowControl/>
              <w:numPr>
                <w:ilvl w:val="0"/>
                <w:numId w:val="19"/>
              </w:numPr>
              <w:spacing w:before="0"/>
              <w:jc w:val="left"/>
              <w:rPr>
                <w:sz w:val="20"/>
                <w:lang w:val="en-US"/>
              </w:rPr>
            </w:pPr>
            <w:r w:rsidRPr="00671179">
              <w:rPr>
                <w:sz w:val="20"/>
              </w:rPr>
              <w:t>Формални грешки</w:t>
            </w:r>
          </w:p>
          <w:p w14:paraId="60F6F009" w14:textId="77777777" w:rsidR="00671179" w:rsidRPr="00671179" w:rsidRDefault="00671179" w:rsidP="00671179">
            <w:pPr>
              <w:widowControl/>
              <w:numPr>
                <w:ilvl w:val="0"/>
                <w:numId w:val="19"/>
              </w:numPr>
              <w:spacing w:before="0"/>
              <w:jc w:val="left"/>
              <w:rPr>
                <w:sz w:val="20"/>
                <w:lang w:val="ru-RU"/>
              </w:rPr>
            </w:pPr>
            <w:r w:rsidRPr="00671179">
              <w:rPr>
                <w:sz w:val="20"/>
              </w:rPr>
              <w:t xml:space="preserve">Допускане на некомпетентност от служител на ИЛ </w:t>
            </w:r>
          </w:p>
          <w:p w14:paraId="7C6376BD" w14:textId="77777777" w:rsidR="00671179" w:rsidRPr="00671179" w:rsidRDefault="00671179" w:rsidP="00671179">
            <w:pPr>
              <w:widowControl/>
              <w:numPr>
                <w:ilvl w:val="0"/>
                <w:numId w:val="19"/>
              </w:numPr>
              <w:spacing w:before="0"/>
              <w:jc w:val="left"/>
              <w:rPr>
                <w:sz w:val="20"/>
                <w:lang w:val="en-US"/>
              </w:rPr>
            </w:pPr>
            <w:r w:rsidRPr="00671179">
              <w:rPr>
                <w:sz w:val="20"/>
              </w:rPr>
              <w:t xml:space="preserve">Други субективни и/или обективни причини 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CF18F7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39FD6936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…….……......................................……….…</w:t>
            </w:r>
          </w:p>
          <w:p w14:paraId="49BA2046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.……….……......................................……… …….……......................................……….… …….……......................................……….…</w:t>
            </w:r>
          </w:p>
          <w:p w14:paraId="0474E73D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.……….……......................................……… …….……......................................……….… …….……......................................……….… …….……......................................……….…</w:t>
            </w:r>
          </w:p>
          <w:p w14:paraId="13D7BF6B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 xml:space="preserve">.……….……......................................……… </w:t>
            </w:r>
          </w:p>
        </w:tc>
      </w:tr>
      <w:tr w:rsidR="00671179" w:rsidRPr="00671179" w14:paraId="19AB1E07" w14:textId="77777777" w:rsidTr="00F04F52">
        <w:trPr>
          <w:trHeight w:val="401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7EC8F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4BFAE810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5.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3A59DE7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33A79CEE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  <w:lang w:val="ru-RU"/>
              </w:rPr>
            </w:pPr>
            <w:proofErr w:type="spellStart"/>
            <w:r w:rsidRPr="00671179">
              <w:rPr>
                <w:sz w:val="20"/>
                <w:lang w:val="ru-RU"/>
              </w:rPr>
              <w:t>Забележки</w:t>
            </w:r>
            <w:proofErr w:type="spellEnd"/>
            <w:r w:rsidRPr="00671179">
              <w:rPr>
                <w:sz w:val="20"/>
                <w:lang w:val="ru-RU"/>
              </w:rPr>
              <w:t xml:space="preserve"> на </w:t>
            </w:r>
            <w:proofErr w:type="spellStart"/>
            <w:r w:rsidRPr="00671179">
              <w:rPr>
                <w:sz w:val="20"/>
                <w:lang w:val="ru-RU"/>
              </w:rPr>
              <w:t>Отговорния</w:t>
            </w:r>
            <w:proofErr w:type="spellEnd"/>
            <w:r w:rsidRPr="00671179">
              <w:rPr>
                <w:sz w:val="20"/>
                <w:lang w:val="ru-RU"/>
              </w:rPr>
              <w:t xml:space="preserve"> </w:t>
            </w:r>
            <w:proofErr w:type="spellStart"/>
            <w:r w:rsidRPr="00671179">
              <w:rPr>
                <w:sz w:val="20"/>
                <w:lang w:val="ru-RU"/>
              </w:rPr>
              <w:t>Служител</w:t>
            </w:r>
            <w:proofErr w:type="spellEnd"/>
            <w:r w:rsidRPr="00671179">
              <w:rPr>
                <w:sz w:val="20"/>
                <w:lang w:val="ru-RU"/>
              </w:rPr>
              <w:t xml:space="preserve"> на ИЛ по </w:t>
            </w:r>
            <w:proofErr w:type="spellStart"/>
            <w:r w:rsidRPr="00671179">
              <w:rPr>
                <w:sz w:val="20"/>
                <w:lang w:val="ru-RU"/>
              </w:rPr>
              <w:t>жалбата</w:t>
            </w:r>
            <w:proofErr w:type="spellEnd"/>
            <w:r w:rsidRPr="00671179">
              <w:rPr>
                <w:sz w:val="20"/>
                <w:lang w:val="ru-RU"/>
              </w:rPr>
              <w:t xml:space="preserve">: 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03C3399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609445F4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…….……......................................……….…</w:t>
            </w:r>
          </w:p>
          <w:p w14:paraId="334C8585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 xml:space="preserve">.……….……......................................……… </w:t>
            </w:r>
          </w:p>
        </w:tc>
      </w:tr>
      <w:tr w:rsidR="00671179" w:rsidRPr="00671179" w14:paraId="4CB77DB0" w14:textId="77777777" w:rsidTr="00F04F52">
        <w:trPr>
          <w:trHeight w:val="335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BBCCC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5B76B82C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6.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484568F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13F99F58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  <w:lang w:val="ru-RU"/>
              </w:rPr>
            </w:pPr>
            <w:r w:rsidRPr="00671179">
              <w:rPr>
                <w:sz w:val="20"/>
              </w:rPr>
              <w:t xml:space="preserve">Формулярът се изпраща за становище на: 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629BF4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6405C731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…….……......................................……….…</w:t>
            </w:r>
          </w:p>
        </w:tc>
      </w:tr>
      <w:tr w:rsidR="00671179" w:rsidRPr="00671179" w14:paraId="754F77DB" w14:textId="77777777" w:rsidTr="00F04F52">
        <w:trPr>
          <w:trHeight w:val="371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DAF71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4320481C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7.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87B2DA4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3892D3C1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 xml:space="preserve">Срок за отговор: 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D27185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6B59F66C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.……......................................……….…</w:t>
            </w:r>
          </w:p>
        </w:tc>
      </w:tr>
      <w:tr w:rsidR="00671179" w:rsidRPr="00671179" w14:paraId="2A7D0E3A" w14:textId="77777777" w:rsidTr="00F04F52">
        <w:trPr>
          <w:trHeight w:val="167"/>
        </w:trPr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5F8AF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5412093F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8.</w:t>
            </w:r>
          </w:p>
        </w:tc>
        <w:tc>
          <w:tcPr>
            <w:tcW w:w="55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2F98E27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4ACF46F5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  <w:lang w:val="ru-RU"/>
              </w:rPr>
            </w:pPr>
            <w:proofErr w:type="spellStart"/>
            <w:r w:rsidRPr="00671179">
              <w:rPr>
                <w:sz w:val="20"/>
                <w:lang w:val="ru-RU"/>
              </w:rPr>
              <w:t>Препотвърдил</w:t>
            </w:r>
            <w:proofErr w:type="spellEnd"/>
            <w:r w:rsidRPr="00671179">
              <w:rPr>
                <w:sz w:val="20"/>
                <w:lang w:val="ru-RU"/>
              </w:rPr>
              <w:t xml:space="preserve"> </w:t>
            </w:r>
            <w:proofErr w:type="spellStart"/>
            <w:r w:rsidRPr="00671179">
              <w:rPr>
                <w:sz w:val="20"/>
                <w:lang w:val="ru-RU"/>
              </w:rPr>
              <w:t>Рекламацията</w:t>
            </w:r>
            <w:proofErr w:type="spellEnd"/>
            <w:r w:rsidRPr="00671179">
              <w:rPr>
                <w:sz w:val="20"/>
                <w:lang w:val="ru-RU"/>
              </w:rPr>
              <w:t xml:space="preserve">: </w:t>
            </w:r>
          </w:p>
          <w:p w14:paraId="0CE20836" w14:textId="77777777" w:rsidR="00671179" w:rsidRPr="00671179" w:rsidRDefault="00671179" w:rsidP="00671179">
            <w:pPr>
              <w:widowControl/>
              <w:numPr>
                <w:ilvl w:val="0"/>
                <w:numId w:val="21"/>
              </w:numPr>
              <w:spacing w:before="0"/>
              <w:jc w:val="left"/>
              <w:rPr>
                <w:sz w:val="20"/>
                <w:lang w:val="en-US"/>
              </w:rPr>
            </w:pPr>
            <w:proofErr w:type="spellStart"/>
            <w:r w:rsidRPr="00671179">
              <w:rPr>
                <w:sz w:val="20"/>
                <w:lang w:val="ru-RU"/>
              </w:rPr>
              <w:t>Ръководител</w:t>
            </w:r>
            <w:proofErr w:type="spellEnd"/>
            <w:r w:rsidRPr="00671179">
              <w:rPr>
                <w:sz w:val="20"/>
                <w:lang w:val="ru-RU"/>
              </w:rPr>
              <w:t xml:space="preserve"> ИЛ, </w:t>
            </w:r>
            <w:proofErr w:type="spellStart"/>
            <w:r w:rsidRPr="00671179">
              <w:rPr>
                <w:sz w:val="20"/>
                <w:lang w:val="ru-RU"/>
              </w:rPr>
              <w:t>име</w:t>
            </w:r>
            <w:proofErr w:type="spellEnd"/>
            <w:r w:rsidRPr="00671179">
              <w:rPr>
                <w:sz w:val="20"/>
                <w:lang w:val="ru-RU"/>
              </w:rPr>
              <w:t xml:space="preserve">, фамилия, </w:t>
            </w:r>
          </w:p>
          <w:p w14:paraId="5661C5F9" w14:textId="77777777" w:rsidR="00671179" w:rsidRPr="00671179" w:rsidRDefault="00671179" w:rsidP="00671179">
            <w:pPr>
              <w:widowControl/>
              <w:numPr>
                <w:ilvl w:val="0"/>
                <w:numId w:val="21"/>
              </w:numPr>
              <w:spacing w:before="0"/>
              <w:jc w:val="left"/>
              <w:rPr>
                <w:sz w:val="20"/>
                <w:lang w:val="en-US"/>
              </w:rPr>
            </w:pPr>
            <w:r w:rsidRPr="00671179">
              <w:rPr>
                <w:sz w:val="20"/>
              </w:rPr>
              <w:t>Подпис / Дата</w:t>
            </w:r>
            <w:r w:rsidRPr="00671179">
              <w:rPr>
                <w:sz w:val="20"/>
                <w:lang w:val="en-US"/>
              </w:rPr>
              <w:t xml:space="preserve">   </w:t>
            </w:r>
          </w:p>
        </w:tc>
        <w:tc>
          <w:tcPr>
            <w:tcW w:w="382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FF4D0CC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</w:p>
          <w:p w14:paraId="6DFB1F2A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>…….……......................................……….…</w:t>
            </w:r>
          </w:p>
          <w:p w14:paraId="55E76E3D" w14:textId="77777777" w:rsidR="00671179" w:rsidRPr="00671179" w:rsidRDefault="00671179" w:rsidP="00671179">
            <w:pPr>
              <w:widowControl/>
              <w:spacing w:before="0"/>
              <w:jc w:val="left"/>
              <w:rPr>
                <w:sz w:val="20"/>
              </w:rPr>
            </w:pPr>
            <w:r w:rsidRPr="00671179">
              <w:rPr>
                <w:sz w:val="20"/>
              </w:rPr>
              <w:t xml:space="preserve">.……….……......................................……… …….……......................................……….… </w:t>
            </w:r>
          </w:p>
        </w:tc>
      </w:tr>
    </w:tbl>
    <w:p w14:paraId="1A978869" w14:textId="77777777" w:rsidR="00671179" w:rsidRPr="00671179" w:rsidRDefault="00671179" w:rsidP="00671179">
      <w:pPr>
        <w:widowControl/>
        <w:spacing w:before="0"/>
        <w:jc w:val="left"/>
        <w:rPr>
          <w:sz w:val="20"/>
        </w:rPr>
      </w:pPr>
    </w:p>
    <w:p w14:paraId="0F6A1ABF" w14:textId="77777777" w:rsidR="00397048" w:rsidRPr="00397048" w:rsidRDefault="00397048" w:rsidP="00397048">
      <w:pPr>
        <w:widowControl/>
        <w:spacing w:before="0"/>
        <w:jc w:val="left"/>
        <w:rPr>
          <w:sz w:val="20"/>
        </w:rPr>
      </w:pPr>
    </w:p>
    <w:sectPr w:rsidR="00397048" w:rsidRPr="00397048" w:rsidSect="00EB081D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134" w:bottom="1134" w:left="1134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A84C7" w14:textId="77777777" w:rsidR="00D7060A" w:rsidRDefault="00D7060A">
      <w:r>
        <w:separator/>
      </w:r>
    </w:p>
  </w:endnote>
  <w:endnote w:type="continuationSeparator" w:id="0">
    <w:p w14:paraId="64EC20D7" w14:textId="77777777" w:rsidR="00D7060A" w:rsidRDefault="00D70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kolnaya">
    <w:altName w:val="Arial"/>
    <w:charset w:val="00"/>
    <w:family w:val="swiss"/>
    <w:pitch w:val="variable"/>
    <w:sig w:usb0="00000003" w:usb1="00000000" w:usb2="00000000" w:usb3="00000000" w:csb0="00000001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ok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F1CF9" w14:textId="77777777" w:rsidR="003C2173" w:rsidRDefault="003C217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10</w:t>
    </w:r>
    <w:r>
      <w:rPr>
        <w:rStyle w:val="a7"/>
      </w:rPr>
      <w:fldChar w:fldCharType="end"/>
    </w:r>
  </w:p>
  <w:p w14:paraId="0A075819" w14:textId="77777777" w:rsidR="003C2173" w:rsidRDefault="003C217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B57EC" w14:textId="77777777" w:rsidR="003C2173" w:rsidRPr="002679F0" w:rsidRDefault="003C2173">
    <w:pPr>
      <w:pStyle w:val="a5"/>
      <w:spacing w:before="0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C358A" w14:textId="77777777" w:rsidR="00D7060A" w:rsidRDefault="00D7060A">
      <w:r>
        <w:separator/>
      </w:r>
    </w:p>
  </w:footnote>
  <w:footnote w:type="continuationSeparator" w:id="0">
    <w:p w14:paraId="738A11A0" w14:textId="77777777" w:rsidR="00D7060A" w:rsidRDefault="00D70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X="108" w:tblpY="-44"/>
      <w:tblW w:w="5000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1E0" w:firstRow="1" w:lastRow="1" w:firstColumn="1" w:lastColumn="1" w:noHBand="0" w:noVBand="0"/>
    </w:tblPr>
    <w:tblGrid>
      <w:gridCol w:w="2024"/>
      <w:gridCol w:w="5241"/>
      <w:gridCol w:w="1047"/>
      <w:gridCol w:w="1311"/>
    </w:tblGrid>
    <w:tr w:rsidR="003C2173" w:rsidRPr="007C704A" w14:paraId="5561D11E" w14:textId="77777777" w:rsidTr="00EC4F65">
      <w:trPr>
        <w:cantSplit/>
        <w:trHeight w:val="889"/>
      </w:trPr>
      <w:tc>
        <w:tcPr>
          <w:tcW w:w="1052" w:type="pct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4CE61DE8" w14:textId="77777777" w:rsidR="003C2173" w:rsidRPr="00EB7250" w:rsidRDefault="003C2173" w:rsidP="00EB7250">
          <w:pPr>
            <w:widowControl/>
            <w:jc w:val="center"/>
            <w:rPr>
              <w:rFonts w:ascii="Arial" w:hAnsi="Arial" w:cs="Arial"/>
              <w:b/>
              <w:sz w:val="22"/>
              <w:szCs w:val="22"/>
              <w:lang w:val="en-US"/>
            </w:rPr>
          </w:pPr>
          <w:r>
            <w:object w:dxaOrig="13168" w:dyaOrig="4741" w14:anchorId="410695F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3.5pt;height:32.95pt">
                <v:imagedata r:id="rId1" o:title=""/>
              </v:shape>
              <o:OLEObject Type="Embed" ProgID="PBrush" ShapeID="_x0000_i1025" DrawAspect="Content" ObjectID="_1695621530" r:id="rId2"/>
            </w:object>
          </w:r>
        </w:p>
      </w:tc>
      <w:tc>
        <w:tcPr>
          <w:tcW w:w="3267" w:type="pct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3162313" w14:textId="77777777" w:rsidR="003C2173" w:rsidRPr="003B435A" w:rsidRDefault="003C2173" w:rsidP="00EC4F65">
          <w:pPr>
            <w:keepNext/>
            <w:keepLines/>
            <w:widowControl/>
            <w:overflowPunct w:val="0"/>
            <w:autoSpaceDE w:val="0"/>
            <w:autoSpaceDN w:val="0"/>
            <w:adjustRightInd w:val="0"/>
            <w:spacing w:before="0" w:line="220" w:lineRule="atLeast"/>
            <w:ind w:left="38"/>
            <w:jc w:val="center"/>
            <w:textAlignment w:val="baseline"/>
            <w:outlineLvl w:val="1"/>
            <w:rPr>
              <w:rFonts w:ascii="Arial" w:hAnsi="Arial" w:cs="Arial"/>
              <w:b/>
              <w:i/>
              <w:spacing w:val="-4"/>
              <w:kern w:val="28"/>
              <w:szCs w:val="24"/>
            </w:rPr>
          </w:pPr>
          <w:r w:rsidRPr="003B435A">
            <w:rPr>
              <w:b/>
              <w:szCs w:val="24"/>
            </w:rPr>
            <w:t xml:space="preserve">Изпитвателна лаборатория при </w:t>
          </w:r>
          <w:r w:rsidRPr="003B435A">
            <w:rPr>
              <w:b/>
              <w:szCs w:val="24"/>
              <w:lang w:val="ru-RU"/>
            </w:rPr>
            <w:t>„</w:t>
          </w:r>
          <w:r w:rsidRPr="003B435A">
            <w:rPr>
              <w:b/>
              <w:szCs w:val="24"/>
            </w:rPr>
            <w:t>САМЕЛ 90</w:t>
          </w:r>
          <w:r w:rsidRPr="003B435A">
            <w:rPr>
              <w:b/>
              <w:szCs w:val="24"/>
              <w:lang w:val="ru-RU"/>
            </w:rPr>
            <w:t>” АД</w:t>
          </w:r>
        </w:p>
      </w:tc>
      <w:tc>
        <w:tcPr>
          <w:tcW w:w="681" w:type="pct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734C68EA" w14:textId="41451885" w:rsidR="003C2173" w:rsidRPr="001F6522" w:rsidRDefault="003C2173" w:rsidP="00951ED2">
          <w:pPr>
            <w:widowControl/>
            <w:spacing w:before="0"/>
            <w:jc w:val="center"/>
            <w:rPr>
              <w:spacing w:val="-4"/>
              <w:sz w:val="20"/>
            </w:rPr>
          </w:pPr>
          <w:r w:rsidRPr="007C704A">
            <w:rPr>
              <w:b/>
              <w:spacing w:val="-4"/>
              <w:sz w:val="20"/>
            </w:rPr>
            <w:t xml:space="preserve">ФК </w:t>
          </w:r>
          <w:r w:rsidR="00844C59">
            <w:rPr>
              <w:b/>
              <w:spacing w:val="-4"/>
              <w:sz w:val="20"/>
            </w:rPr>
            <w:t>7.</w:t>
          </w:r>
          <w:r w:rsidR="00951ED2">
            <w:rPr>
              <w:b/>
              <w:spacing w:val="-4"/>
              <w:sz w:val="20"/>
              <w:lang w:val="en-US"/>
            </w:rPr>
            <w:t>9</w:t>
          </w:r>
          <w:r w:rsidR="0064168E">
            <w:rPr>
              <w:b/>
              <w:spacing w:val="-4"/>
              <w:sz w:val="20"/>
            </w:rPr>
            <w:t>-</w:t>
          </w:r>
          <w:r w:rsidR="00671179">
            <w:rPr>
              <w:b/>
              <w:spacing w:val="-4"/>
              <w:sz w:val="20"/>
            </w:rPr>
            <w:t>2</w:t>
          </w:r>
        </w:p>
      </w:tc>
    </w:tr>
    <w:tr w:rsidR="003C2173" w:rsidRPr="007C704A" w14:paraId="18A65179" w14:textId="77777777" w:rsidTr="00EC4F65">
      <w:trPr>
        <w:cantSplit/>
        <w:trHeight w:val="866"/>
      </w:trPr>
      <w:tc>
        <w:tcPr>
          <w:tcW w:w="1052" w:type="pct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24A04C55" w14:textId="77777777" w:rsidR="003C2173" w:rsidRPr="007C704A" w:rsidRDefault="003C2173" w:rsidP="00EC4F65">
          <w:pPr>
            <w:widowControl/>
            <w:spacing w:before="0"/>
            <w:jc w:val="left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72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203C95EF" w14:textId="22B40BCC" w:rsidR="00951ED2" w:rsidRPr="00951ED2" w:rsidRDefault="00671179" w:rsidP="00951ED2">
          <w:pPr>
            <w:widowControl/>
            <w:spacing w:before="0"/>
            <w:jc w:val="center"/>
            <w:rPr>
              <w:b/>
              <w:szCs w:val="24"/>
            </w:rPr>
          </w:pPr>
          <w:r>
            <w:rPr>
              <w:b/>
              <w:szCs w:val="24"/>
            </w:rPr>
            <w:t>ФОРМУЛЯР ЗА ЖАЛБА</w:t>
          </w:r>
        </w:p>
        <w:p w14:paraId="349D29F4" w14:textId="42A071DA" w:rsidR="003C2173" w:rsidRPr="00DE341D" w:rsidRDefault="003C2173" w:rsidP="00B3403B">
          <w:pPr>
            <w:widowControl/>
            <w:spacing w:before="0"/>
            <w:ind w:right="284"/>
            <w:jc w:val="center"/>
            <w:rPr>
              <w:b/>
              <w:bCs/>
              <w:szCs w:val="24"/>
              <w:lang w:val="en-US"/>
            </w:rPr>
          </w:pPr>
        </w:p>
      </w:tc>
      <w:tc>
        <w:tcPr>
          <w:tcW w:w="544" w:type="pc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0C5F3DA6" w14:textId="77777777" w:rsidR="003C2173" w:rsidRPr="007C704A" w:rsidRDefault="003C2173" w:rsidP="00F52E24">
          <w:pPr>
            <w:widowControl/>
            <w:spacing w:before="40" w:after="40"/>
            <w:jc w:val="center"/>
            <w:rPr>
              <w:b/>
              <w:sz w:val="18"/>
              <w:szCs w:val="18"/>
              <w:lang w:val="en-US"/>
            </w:rPr>
          </w:pPr>
          <w:r w:rsidRPr="007C704A">
            <w:rPr>
              <w:b/>
              <w:sz w:val="18"/>
              <w:szCs w:val="18"/>
            </w:rPr>
            <w:t>Версия</w:t>
          </w:r>
          <w:r w:rsidRPr="007C704A">
            <w:rPr>
              <w:b/>
              <w:sz w:val="18"/>
              <w:szCs w:val="18"/>
              <w:lang w:val="en-US"/>
            </w:rPr>
            <w:t xml:space="preserve">: </w:t>
          </w:r>
          <w:r>
            <w:rPr>
              <w:b/>
              <w:sz w:val="18"/>
              <w:szCs w:val="18"/>
              <w:lang w:val="en-US"/>
            </w:rPr>
            <w:t>1</w:t>
          </w:r>
        </w:p>
      </w:tc>
      <w:tc>
        <w:tcPr>
          <w:tcW w:w="681" w:type="pct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CCCD223" w14:textId="33DC5BBA" w:rsidR="003C2173" w:rsidRPr="007C704A" w:rsidRDefault="003C2173" w:rsidP="00EC4F65">
          <w:pPr>
            <w:widowControl/>
            <w:spacing w:before="0"/>
            <w:jc w:val="center"/>
            <w:rPr>
              <w:b/>
              <w:spacing w:val="40"/>
              <w:sz w:val="18"/>
              <w:szCs w:val="18"/>
            </w:rPr>
          </w:pPr>
          <w:r w:rsidRPr="007C704A">
            <w:rPr>
              <w:b/>
              <w:sz w:val="18"/>
              <w:szCs w:val="18"/>
            </w:rPr>
            <w:t xml:space="preserve">Стр. </w:t>
          </w:r>
          <w:r w:rsidRPr="007C704A">
            <w:rPr>
              <w:b/>
              <w:sz w:val="18"/>
              <w:szCs w:val="18"/>
            </w:rPr>
            <w:fldChar w:fldCharType="begin"/>
          </w:r>
          <w:r w:rsidRPr="007C704A">
            <w:rPr>
              <w:b/>
              <w:sz w:val="18"/>
              <w:szCs w:val="18"/>
            </w:rPr>
            <w:instrText xml:space="preserve"> PAGE </w:instrText>
          </w:r>
          <w:r w:rsidRPr="007C704A">
            <w:rPr>
              <w:b/>
              <w:sz w:val="18"/>
              <w:szCs w:val="18"/>
            </w:rPr>
            <w:fldChar w:fldCharType="separate"/>
          </w:r>
          <w:r w:rsidR="00951ED2">
            <w:rPr>
              <w:b/>
              <w:noProof/>
              <w:sz w:val="18"/>
              <w:szCs w:val="18"/>
            </w:rPr>
            <w:t>1</w:t>
          </w:r>
          <w:r w:rsidRPr="007C704A">
            <w:rPr>
              <w:b/>
              <w:sz w:val="18"/>
              <w:szCs w:val="18"/>
            </w:rPr>
            <w:fldChar w:fldCharType="end"/>
          </w:r>
          <w:r w:rsidRPr="007C704A">
            <w:rPr>
              <w:b/>
              <w:sz w:val="18"/>
              <w:szCs w:val="18"/>
            </w:rPr>
            <w:t>/</w:t>
          </w:r>
          <w:r w:rsidRPr="007C704A">
            <w:rPr>
              <w:b/>
              <w:sz w:val="18"/>
              <w:szCs w:val="24"/>
            </w:rPr>
            <w:fldChar w:fldCharType="begin"/>
          </w:r>
          <w:r w:rsidRPr="007C704A">
            <w:rPr>
              <w:b/>
              <w:sz w:val="18"/>
              <w:szCs w:val="24"/>
            </w:rPr>
            <w:instrText xml:space="preserve"> NUMPAGES </w:instrText>
          </w:r>
          <w:r w:rsidRPr="007C704A">
            <w:rPr>
              <w:b/>
              <w:sz w:val="18"/>
              <w:szCs w:val="24"/>
            </w:rPr>
            <w:fldChar w:fldCharType="separate"/>
          </w:r>
          <w:r w:rsidR="00951ED2">
            <w:rPr>
              <w:b/>
              <w:noProof/>
              <w:sz w:val="18"/>
              <w:szCs w:val="24"/>
            </w:rPr>
            <w:t>1</w:t>
          </w:r>
          <w:r w:rsidRPr="007C704A">
            <w:rPr>
              <w:b/>
              <w:sz w:val="18"/>
              <w:szCs w:val="24"/>
            </w:rPr>
            <w:fldChar w:fldCharType="end"/>
          </w:r>
        </w:p>
      </w:tc>
    </w:tr>
  </w:tbl>
  <w:p w14:paraId="630A12A9" w14:textId="77777777" w:rsidR="003C2173" w:rsidRPr="00E12499" w:rsidRDefault="003C2173" w:rsidP="00E12499">
    <w:pPr>
      <w:pStyle w:val="a3"/>
      <w:spacing w:before="0"/>
      <w:rPr>
        <w:sz w:val="20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X="108" w:tblpY="-44"/>
      <w:tblW w:w="4942" w:type="pct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1E0" w:firstRow="1" w:lastRow="1" w:firstColumn="1" w:lastColumn="1" w:noHBand="0" w:noVBand="0"/>
    </w:tblPr>
    <w:tblGrid>
      <w:gridCol w:w="1583"/>
      <w:gridCol w:w="5904"/>
      <w:gridCol w:w="987"/>
      <w:gridCol w:w="1037"/>
    </w:tblGrid>
    <w:tr w:rsidR="003C2173" w:rsidRPr="007C704A" w14:paraId="2C68639A" w14:textId="77777777" w:rsidTr="00EC4F65">
      <w:trPr>
        <w:cantSplit/>
        <w:trHeight w:val="889"/>
      </w:trPr>
      <w:tc>
        <w:tcPr>
          <w:tcW w:w="832" w:type="pct"/>
          <w:vMerge w:val="restar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729E8799" w14:textId="77777777" w:rsidR="003C2173" w:rsidRPr="007C704A" w:rsidRDefault="003C2173" w:rsidP="007C704A">
          <w:pPr>
            <w:widowControl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7C704A">
            <w:rPr>
              <w:rFonts w:ascii="Arial" w:hAnsi="Arial" w:cs="Arial"/>
              <w:b/>
              <w:spacing w:val="32"/>
              <w:szCs w:val="24"/>
            </w:rPr>
            <w:t>ВМА</w:t>
          </w:r>
        </w:p>
        <w:p w14:paraId="46C4EF1E" w14:textId="77777777" w:rsidR="003C2173" w:rsidRPr="007C704A" w:rsidRDefault="003C2173" w:rsidP="007C704A">
          <w:pPr>
            <w:widowControl/>
            <w:spacing w:before="40" w:after="40"/>
            <w:ind w:left="-108" w:right="-108" w:firstLine="108"/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b/>
              <w:noProof/>
              <w:szCs w:val="24"/>
              <w:lang w:eastAsia="bg-BG"/>
            </w:rPr>
            <w:drawing>
              <wp:inline distT="0" distB="0" distL="0" distR="0" wp14:anchorId="34B34A98" wp14:editId="5D416F5A">
                <wp:extent cx="820420" cy="1047115"/>
                <wp:effectExtent l="0" t="0" r="0" b="635"/>
                <wp:docPr id="1" name="Picture 1" descr="Description: vmazna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vmazna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0420" cy="1047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3" w:type="pct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0C163987" w14:textId="77777777" w:rsidR="003C2173" w:rsidRPr="007C704A" w:rsidRDefault="003C2173" w:rsidP="007C704A">
          <w:pPr>
            <w:widowControl/>
            <w:spacing w:before="0"/>
            <w:jc w:val="center"/>
            <w:rPr>
              <w:b/>
              <w:sz w:val="28"/>
              <w:szCs w:val="28"/>
            </w:rPr>
          </w:pPr>
          <w:r w:rsidRPr="007C704A">
            <w:rPr>
              <w:b/>
              <w:sz w:val="28"/>
              <w:szCs w:val="28"/>
            </w:rPr>
            <w:t>Клиника „Гастроентерология”</w:t>
          </w:r>
        </w:p>
        <w:p w14:paraId="4BA9AB89" w14:textId="77777777" w:rsidR="003C2173" w:rsidRPr="007C704A" w:rsidRDefault="003C2173" w:rsidP="007C704A">
          <w:pPr>
            <w:keepNext/>
            <w:keepLines/>
            <w:widowControl/>
            <w:overflowPunct w:val="0"/>
            <w:autoSpaceDE w:val="0"/>
            <w:autoSpaceDN w:val="0"/>
            <w:adjustRightInd w:val="0"/>
            <w:spacing w:before="0" w:line="220" w:lineRule="atLeast"/>
            <w:ind w:left="38"/>
            <w:jc w:val="center"/>
            <w:textAlignment w:val="baseline"/>
            <w:outlineLvl w:val="1"/>
            <w:rPr>
              <w:rFonts w:ascii="Arial" w:hAnsi="Arial" w:cs="Arial"/>
              <w:b/>
              <w:i/>
              <w:spacing w:val="-4"/>
              <w:kern w:val="28"/>
              <w:szCs w:val="24"/>
            </w:rPr>
          </w:pPr>
          <w:r w:rsidRPr="007C704A">
            <w:rPr>
              <w:b/>
              <w:iCs/>
              <w:spacing w:val="-4"/>
              <w:kern w:val="28"/>
              <w:szCs w:val="24"/>
            </w:rPr>
            <w:t>Лаборатория „Молекулярна диагностика на чернодробни заболявания”</w:t>
          </w:r>
        </w:p>
      </w:tc>
      <w:tc>
        <w:tcPr>
          <w:tcW w:w="545" w:type="pct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47268926" w14:textId="77777777" w:rsidR="003C2173" w:rsidRPr="007C704A" w:rsidRDefault="003C2173" w:rsidP="00EB081D">
          <w:pPr>
            <w:widowControl/>
            <w:spacing w:before="0"/>
            <w:jc w:val="left"/>
            <w:rPr>
              <w:spacing w:val="-4"/>
              <w:sz w:val="20"/>
            </w:rPr>
          </w:pPr>
          <w:r w:rsidRPr="007C704A">
            <w:rPr>
              <w:b/>
              <w:spacing w:val="-4"/>
              <w:sz w:val="20"/>
            </w:rPr>
            <w:t xml:space="preserve">ФК </w:t>
          </w:r>
          <w:r w:rsidRPr="007C704A">
            <w:rPr>
              <w:b/>
              <w:spacing w:val="-4"/>
              <w:sz w:val="20"/>
              <w:lang w:val="en-US"/>
            </w:rPr>
            <w:t>4</w:t>
          </w:r>
          <w:r w:rsidRPr="007C704A">
            <w:rPr>
              <w:b/>
              <w:spacing w:val="-4"/>
              <w:sz w:val="20"/>
            </w:rPr>
            <w:t>.</w:t>
          </w:r>
          <w:r>
            <w:rPr>
              <w:b/>
              <w:spacing w:val="-4"/>
              <w:sz w:val="20"/>
              <w:lang w:val="en-US"/>
            </w:rPr>
            <w:t>6</w:t>
          </w:r>
          <w:r w:rsidRPr="007C704A">
            <w:rPr>
              <w:b/>
              <w:spacing w:val="-4"/>
              <w:sz w:val="20"/>
            </w:rPr>
            <w:t>-</w:t>
          </w:r>
          <w:r>
            <w:rPr>
              <w:b/>
              <w:spacing w:val="-4"/>
              <w:sz w:val="20"/>
              <w:lang w:val="en-US"/>
            </w:rPr>
            <w:t>1</w:t>
          </w:r>
          <w:r w:rsidRPr="007C704A">
            <w:rPr>
              <w:spacing w:val="-4"/>
              <w:sz w:val="20"/>
            </w:rPr>
            <w:t xml:space="preserve"> </w:t>
          </w:r>
        </w:p>
      </w:tc>
    </w:tr>
    <w:tr w:rsidR="003C2173" w:rsidRPr="007C704A" w14:paraId="48C3DF70" w14:textId="77777777" w:rsidTr="00820EBC">
      <w:trPr>
        <w:cantSplit/>
        <w:trHeight w:val="866"/>
      </w:trPr>
      <w:tc>
        <w:tcPr>
          <w:tcW w:w="0" w:type="auto"/>
          <w:vMerge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3BC1DAE5" w14:textId="77777777" w:rsidR="003C2173" w:rsidRPr="007C704A" w:rsidRDefault="003C2173" w:rsidP="007C704A">
          <w:pPr>
            <w:widowControl/>
            <w:spacing w:before="0"/>
            <w:jc w:val="left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3104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6F755C4" w14:textId="77777777" w:rsidR="003C2173" w:rsidRPr="00562919" w:rsidRDefault="003C2173" w:rsidP="00562919">
          <w:pPr>
            <w:widowControl/>
            <w:tabs>
              <w:tab w:val="center" w:pos="4153"/>
              <w:tab w:val="right" w:pos="8306"/>
            </w:tabs>
            <w:spacing w:before="0"/>
            <w:jc w:val="center"/>
            <w:rPr>
              <w:b/>
              <w:iCs/>
              <w:noProof/>
              <w:szCs w:val="24"/>
            </w:rPr>
          </w:pPr>
          <w:r w:rsidRPr="00562919">
            <w:rPr>
              <w:b/>
              <w:iCs/>
              <w:noProof/>
              <w:szCs w:val="24"/>
            </w:rPr>
            <w:t>РЕГИСТЪР</w:t>
          </w:r>
        </w:p>
        <w:p w14:paraId="29A1FA20" w14:textId="77777777" w:rsidR="003C2173" w:rsidRPr="00562919" w:rsidRDefault="003C2173" w:rsidP="00562919">
          <w:pPr>
            <w:widowControl/>
            <w:tabs>
              <w:tab w:val="center" w:pos="4153"/>
              <w:tab w:val="right" w:pos="8306"/>
            </w:tabs>
            <w:spacing w:before="0"/>
            <w:jc w:val="center"/>
            <w:rPr>
              <w:szCs w:val="24"/>
              <w:lang w:val="en-US"/>
            </w:rPr>
          </w:pPr>
          <w:r w:rsidRPr="00562919">
            <w:rPr>
              <w:iCs/>
              <w:noProof/>
              <w:szCs w:val="24"/>
            </w:rPr>
            <w:t>на версиите на процедурите и работните инструкции от ИСУ</w:t>
          </w:r>
        </w:p>
      </w:tc>
      <w:tc>
        <w:tcPr>
          <w:tcW w:w="519" w:type="pc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vAlign w:val="center"/>
        </w:tcPr>
        <w:p w14:paraId="460560C3" w14:textId="77777777" w:rsidR="003C2173" w:rsidRPr="007C704A" w:rsidRDefault="003C2173" w:rsidP="007C704A">
          <w:pPr>
            <w:widowControl/>
            <w:spacing w:before="40" w:after="40"/>
            <w:jc w:val="left"/>
            <w:rPr>
              <w:b/>
              <w:sz w:val="18"/>
              <w:szCs w:val="18"/>
              <w:lang w:val="en-US"/>
            </w:rPr>
          </w:pPr>
          <w:r w:rsidRPr="007C704A">
            <w:rPr>
              <w:b/>
              <w:sz w:val="18"/>
              <w:szCs w:val="18"/>
            </w:rPr>
            <w:t>Версия</w:t>
          </w:r>
          <w:r w:rsidRPr="007C704A">
            <w:rPr>
              <w:b/>
              <w:sz w:val="18"/>
              <w:szCs w:val="18"/>
              <w:lang w:val="en-US"/>
            </w:rPr>
            <w:t>: 1</w:t>
          </w:r>
        </w:p>
      </w:tc>
      <w:tc>
        <w:tcPr>
          <w:tcW w:w="0" w:type="auto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75DE916" w14:textId="77777777" w:rsidR="003C2173" w:rsidRPr="007C704A" w:rsidRDefault="003C2173" w:rsidP="007C704A">
          <w:pPr>
            <w:widowControl/>
            <w:spacing w:before="0"/>
            <w:jc w:val="center"/>
            <w:rPr>
              <w:b/>
              <w:spacing w:val="40"/>
              <w:sz w:val="18"/>
              <w:szCs w:val="18"/>
            </w:rPr>
          </w:pPr>
          <w:r w:rsidRPr="007C704A">
            <w:rPr>
              <w:b/>
              <w:sz w:val="18"/>
              <w:szCs w:val="18"/>
            </w:rPr>
            <w:t xml:space="preserve">Стр. </w:t>
          </w:r>
          <w:r w:rsidRPr="007C704A">
            <w:rPr>
              <w:b/>
              <w:sz w:val="18"/>
              <w:szCs w:val="18"/>
            </w:rPr>
            <w:fldChar w:fldCharType="begin"/>
          </w:r>
          <w:r w:rsidRPr="007C704A">
            <w:rPr>
              <w:b/>
              <w:sz w:val="18"/>
              <w:szCs w:val="18"/>
            </w:rPr>
            <w:instrText xml:space="preserve"> PAGE </w:instrText>
          </w:r>
          <w:r w:rsidRPr="007C704A">
            <w:rPr>
              <w:b/>
              <w:sz w:val="18"/>
              <w:szCs w:val="18"/>
            </w:rPr>
            <w:fldChar w:fldCharType="separate"/>
          </w:r>
          <w:r>
            <w:rPr>
              <w:b/>
              <w:noProof/>
              <w:sz w:val="18"/>
              <w:szCs w:val="18"/>
            </w:rPr>
            <w:t>1</w:t>
          </w:r>
          <w:r w:rsidRPr="007C704A">
            <w:rPr>
              <w:b/>
              <w:sz w:val="18"/>
              <w:szCs w:val="18"/>
            </w:rPr>
            <w:fldChar w:fldCharType="end"/>
          </w:r>
          <w:r w:rsidRPr="007C704A">
            <w:rPr>
              <w:b/>
              <w:sz w:val="18"/>
              <w:szCs w:val="18"/>
            </w:rPr>
            <w:t>/</w:t>
          </w:r>
          <w:r w:rsidRPr="007C704A">
            <w:rPr>
              <w:b/>
              <w:sz w:val="18"/>
              <w:szCs w:val="24"/>
            </w:rPr>
            <w:fldChar w:fldCharType="begin"/>
          </w:r>
          <w:r w:rsidRPr="007C704A">
            <w:rPr>
              <w:b/>
              <w:sz w:val="18"/>
              <w:szCs w:val="24"/>
            </w:rPr>
            <w:instrText xml:space="preserve"> NUMPAGES </w:instrText>
          </w:r>
          <w:r w:rsidRPr="007C704A">
            <w:rPr>
              <w:b/>
              <w:sz w:val="18"/>
              <w:szCs w:val="24"/>
            </w:rPr>
            <w:fldChar w:fldCharType="separate"/>
          </w:r>
          <w:r>
            <w:rPr>
              <w:b/>
              <w:noProof/>
              <w:sz w:val="18"/>
              <w:szCs w:val="24"/>
            </w:rPr>
            <w:t>32</w:t>
          </w:r>
          <w:r w:rsidRPr="007C704A">
            <w:rPr>
              <w:b/>
              <w:sz w:val="18"/>
              <w:szCs w:val="24"/>
            </w:rPr>
            <w:fldChar w:fldCharType="end"/>
          </w:r>
        </w:p>
      </w:tc>
    </w:tr>
  </w:tbl>
  <w:p w14:paraId="1D5F9B7D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77DCCF0B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6CFFC185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2AAFF425" w14:textId="77777777" w:rsidR="003C2173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3B35E76A" w14:textId="77777777" w:rsidR="003C2173" w:rsidRPr="00275EEF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</w:rPr>
    </w:pPr>
  </w:p>
  <w:p w14:paraId="1DFB9B49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588107D3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69160E5B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0E3197B2" w14:textId="77777777" w:rsidR="003C2173" w:rsidRPr="007C704A" w:rsidRDefault="003C2173" w:rsidP="007C704A">
    <w:pPr>
      <w:keepLines/>
      <w:widowControl/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0"/>
      <w:jc w:val="left"/>
      <w:textAlignment w:val="baseline"/>
      <w:rPr>
        <w:rFonts w:ascii="Arial" w:hAnsi="Arial"/>
        <w:spacing w:val="-4"/>
        <w:sz w:val="20"/>
        <w:lang w:val="en-US"/>
      </w:rPr>
    </w:pPr>
  </w:p>
  <w:p w14:paraId="1F954AF4" w14:textId="77777777" w:rsidR="003C2173" w:rsidRPr="00CD71E2" w:rsidRDefault="003C2173" w:rsidP="00BA6F44">
    <w:pPr>
      <w:pStyle w:val="a3"/>
      <w:spacing w:before="0"/>
      <w:ind w:left="144"/>
      <w:jc w:val="left"/>
      <w:rPr>
        <w:b/>
        <w:bCs/>
        <w:szCs w:val="24"/>
        <w:lang w:val="bg-BG"/>
      </w:rPr>
    </w:pPr>
  </w:p>
  <w:p w14:paraId="3D692A76" w14:textId="77777777" w:rsidR="003C2173" w:rsidRDefault="003C2173">
    <w:pPr>
      <w:pStyle w:val="a3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80410"/>
    <w:multiLevelType w:val="multilevel"/>
    <w:tmpl w:val="179E4AE0"/>
    <w:lvl w:ilvl="0">
      <w:start w:val="1"/>
      <w:numFmt w:val="lowerLetter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D33E3C"/>
    <w:multiLevelType w:val="multilevel"/>
    <w:tmpl w:val="75AE37B6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6A2885"/>
    <w:multiLevelType w:val="hybridMultilevel"/>
    <w:tmpl w:val="40E05546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6923BD"/>
    <w:multiLevelType w:val="multilevel"/>
    <w:tmpl w:val="C7EC650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C207073"/>
    <w:multiLevelType w:val="hybridMultilevel"/>
    <w:tmpl w:val="633A3A7C"/>
    <w:lvl w:ilvl="0" w:tplc="157A3322">
      <w:start w:val="1"/>
      <w:numFmt w:val="bullet"/>
      <w:lvlText w:val=""/>
      <w:lvlJc w:val="left"/>
      <w:pPr>
        <w:tabs>
          <w:tab w:val="num" w:pos="1324"/>
        </w:tabs>
        <w:ind w:left="0" w:firstLine="964"/>
      </w:pPr>
      <w:rPr>
        <w:rFonts w:ascii="Monotype Sorts" w:hAnsi="Monotype Sorts" w:hint="default"/>
        <w:b w:val="0"/>
        <w:i w:val="0"/>
        <w:sz w:val="20"/>
      </w:rPr>
    </w:lvl>
    <w:lvl w:ilvl="1" w:tplc="39F4D512">
      <w:start w:val="1"/>
      <w:numFmt w:val="bullet"/>
      <w:pStyle w:val="Avto1"/>
      <w:lvlText w:val=""/>
      <w:lvlJc w:val="left"/>
      <w:pPr>
        <w:tabs>
          <w:tab w:val="num" w:pos="1324"/>
        </w:tabs>
        <w:ind w:left="0" w:firstLine="964"/>
      </w:pPr>
      <w:rPr>
        <w:rFonts w:ascii="Monotype Sorts" w:hAnsi="Monotype Sorts" w:hint="default"/>
        <w:b w:val="0"/>
        <w:i w:val="0"/>
        <w:sz w:val="2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0648AC"/>
    <w:multiLevelType w:val="hybridMultilevel"/>
    <w:tmpl w:val="6A8E4EE8"/>
    <w:lvl w:ilvl="0" w:tplc="8BF251C4">
      <w:start w:val="1"/>
      <w:numFmt w:val="bullet"/>
      <w:pStyle w:val="Style2"/>
      <w:lvlText w:val=""/>
      <w:lvlJc w:val="left"/>
      <w:pPr>
        <w:tabs>
          <w:tab w:val="num" w:pos="927"/>
        </w:tabs>
        <w:ind w:left="0" w:firstLine="567"/>
      </w:pPr>
      <w:rPr>
        <w:rFonts w:ascii="Monotype Sorts" w:hAnsi="Monotype Sorts" w:hint="default"/>
        <w:caps w:val="0"/>
        <w:strike w:val="0"/>
        <w:dstrike w:val="0"/>
        <w:vanish w:val="0"/>
        <w:color w:val="00000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D4898"/>
    <w:multiLevelType w:val="hybridMultilevel"/>
    <w:tmpl w:val="6DA02DDA"/>
    <w:lvl w:ilvl="0" w:tplc="2B141834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F2F5A"/>
    <w:multiLevelType w:val="multilevel"/>
    <w:tmpl w:val="1464BFAE"/>
    <w:lvl w:ilvl="0">
      <w:start w:val="1"/>
      <w:numFmt w:val="lowerLetter"/>
      <w:lvlText w:val="%1)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2367A8"/>
    <w:multiLevelType w:val="hybridMultilevel"/>
    <w:tmpl w:val="EEE0AF80"/>
    <w:lvl w:ilvl="0" w:tplc="1A6AB5E4">
      <w:start w:val="1"/>
      <w:numFmt w:val="bullet"/>
      <w:lvlText w:val=""/>
      <w:lvlJc w:val="left"/>
      <w:pPr>
        <w:tabs>
          <w:tab w:val="num" w:pos="1368"/>
        </w:tabs>
        <w:ind w:left="0" w:firstLine="1008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B72B78"/>
    <w:multiLevelType w:val="multilevel"/>
    <w:tmpl w:val="7F148EC0"/>
    <w:lvl w:ilvl="0">
      <w:start w:val="1"/>
      <w:numFmt w:val="lowerLetter"/>
      <w:lvlText w:val="%1)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AAD0824"/>
    <w:multiLevelType w:val="singleLevel"/>
    <w:tmpl w:val="BC36F3AC"/>
    <w:lvl w:ilvl="0">
      <w:start w:val="1"/>
      <w:numFmt w:val="decimal"/>
      <w:lvlText w:val="%1"/>
      <w:lvlJc w:val="center"/>
      <w:pPr>
        <w:tabs>
          <w:tab w:val="num" w:pos="587"/>
        </w:tabs>
        <w:ind w:left="0" w:firstLine="227"/>
      </w:pPr>
      <w:rPr>
        <w:rFonts w:ascii="Times New Roman" w:hAnsi="Times New Roman" w:hint="default"/>
        <w:b w:val="0"/>
        <w:i w:val="0"/>
        <w:sz w:val="18"/>
      </w:rPr>
    </w:lvl>
  </w:abstractNum>
  <w:abstractNum w:abstractNumId="11" w15:restartNumberingAfterBreak="0">
    <w:nsid w:val="573007EA"/>
    <w:multiLevelType w:val="hybridMultilevel"/>
    <w:tmpl w:val="814EFE62"/>
    <w:lvl w:ilvl="0" w:tplc="FFFFFFFF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523989"/>
    <w:multiLevelType w:val="singleLevel"/>
    <w:tmpl w:val="679E9D14"/>
    <w:lvl w:ilvl="0">
      <w:start w:val="1"/>
      <w:numFmt w:val="bullet"/>
      <w:pStyle w:val="Style1"/>
      <w:lvlText w:val=""/>
      <w:lvlJc w:val="center"/>
      <w:pPr>
        <w:tabs>
          <w:tab w:val="num" w:pos="1080"/>
        </w:tabs>
        <w:ind w:left="357" w:firstLine="363"/>
      </w:pPr>
      <w:rPr>
        <w:rFonts w:ascii="Symbol" w:hAnsi="Symbol" w:hint="default"/>
        <w:sz w:val="20"/>
      </w:rPr>
    </w:lvl>
  </w:abstractNum>
  <w:abstractNum w:abstractNumId="13" w15:restartNumberingAfterBreak="0">
    <w:nsid w:val="5C5E479C"/>
    <w:multiLevelType w:val="hybridMultilevel"/>
    <w:tmpl w:val="DC124E76"/>
    <w:lvl w:ilvl="0" w:tplc="2B141834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3B5978"/>
    <w:multiLevelType w:val="hybridMultilevel"/>
    <w:tmpl w:val="983837AC"/>
    <w:lvl w:ilvl="0" w:tplc="0862160E">
      <w:start w:val="1"/>
      <w:numFmt w:val="bullet"/>
      <w:pStyle w:val="AStyle1"/>
      <w:lvlText w:val=""/>
      <w:lvlJc w:val="left"/>
      <w:pPr>
        <w:tabs>
          <w:tab w:val="num" w:pos="1211"/>
        </w:tabs>
        <w:ind w:left="0" w:firstLine="851"/>
      </w:pPr>
      <w:rPr>
        <w:rFonts w:ascii="Wingdings" w:hAnsi="Wingdings" w:hint="default"/>
        <w:sz w:val="20"/>
      </w:rPr>
    </w:lvl>
    <w:lvl w:ilvl="1" w:tplc="694601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01C94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38F4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D04B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CF0A6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C6AA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4C9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5E6E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E47B7"/>
    <w:multiLevelType w:val="multilevel"/>
    <w:tmpl w:val="D30E5718"/>
    <w:lvl w:ilvl="0">
      <w:start w:val="8"/>
      <w:numFmt w:val="lowerLetter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/>
        <w:strike w:val="0"/>
        <w:color w:val="000000"/>
        <w:spacing w:val="0"/>
        <w:w w:val="100"/>
        <w:position w:val="0"/>
        <w:sz w:val="16"/>
        <w:szCs w:val="1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2827C0"/>
    <w:multiLevelType w:val="singleLevel"/>
    <w:tmpl w:val="E252FDAC"/>
    <w:lvl w:ilvl="0">
      <w:start w:val="1"/>
      <w:numFmt w:val="decimal"/>
      <w:lvlText w:val="%1"/>
      <w:lvlJc w:val="center"/>
      <w:pPr>
        <w:tabs>
          <w:tab w:val="num" w:pos="587"/>
        </w:tabs>
        <w:ind w:left="0" w:firstLine="227"/>
      </w:pPr>
      <w:rPr>
        <w:rFonts w:ascii="Times New Roman" w:hAnsi="Times New Roman" w:hint="default"/>
        <w:b w:val="0"/>
        <w:i w:val="0"/>
        <w:sz w:val="18"/>
      </w:rPr>
    </w:lvl>
  </w:abstractNum>
  <w:abstractNum w:abstractNumId="17" w15:restartNumberingAfterBreak="0">
    <w:nsid w:val="6EF9067E"/>
    <w:multiLevelType w:val="hybridMultilevel"/>
    <w:tmpl w:val="84E81A9A"/>
    <w:lvl w:ilvl="0" w:tplc="2B141834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153C70"/>
    <w:multiLevelType w:val="hybridMultilevel"/>
    <w:tmpl w:val="B5A891E4"/>
    <w:lvl w:ilvl="0" w:tplc="2B141834">
      <w:start w:val="1"/>
      <w:numFmt w:val="bullet"/>
      <w:lvlText w:val="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34895"/>
    <w:multiLevelType w:val="multilevel"/>
    <w:tmpl w:val="5B2C3334"/>
    <w:lvl w:ilvl="0">
      <w:start w:val="1"/>
      <w:numFmt w:val="lowerLetter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B53449"/>
    <w:multiLevelType w:val="singleLevel"/>
    <w:tmpl w:val="F95CFA18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0"/>
  </w:num>
  <w:num w:numId="3">
    <w:abstractNumId w:val="12"/>
  </w:num>
  <w:num w:numId="4">
    <w:abstractNumId w:val="14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11"/>
  </w:num>
  <w:num w:numId="10">
    <w:abstractNumId w:val="9"/>
  </w:num>
  <w:num w:numId="11">
    <w:abstractNumId w:val="7"/>
  </w:num>
  <w:num w:numId="12">
    <w:abstractNumId w:val="19"/>
  </w:num>
  <w:num w:numId="13">
    <w:abstractNumId w:val="1"/>
  </w:num>
  <w:num w:numId="14">
    <w:abstractNumId w:val="0"/>
  </w:num>
  <w:num w:numId="15">
    <w:abstractNumId w:val="15"/>
  </w:num>
  <w:num w:numId="16">
    <w:abstractNumId w:val="16"/>
  </w:num>
  <w:num w:numId="17">
    <w:abstractNumId w:val="10"/>
  </w:num>
  <w:num w:numId="18">
    <w:abstractNumId w:val="17"/>
  </w:num>
  <w:num w:numId="19">
    <w:abstractNumId w:val="18"/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F44"/>
    <w:rsid w:val="00006F70"/>
    <w:rsid w:val="00024657"/>
    <w:rsid w:val="0002530D"/>
    <w:rsid w:val="000312D4"/>
    <w:rsid w:val="00031DAB"/>
    <w:rsid w:val="000360C7"/>
    <w:rsid w:val="0004256C"/>
    <w:rsid w:val="0004271C"/>
    <w:rsid w:val="00043C72"/>
    <w:rsid w:val="0004754B"/>
    <w:rsid w:val="00047E34"/>
    <w:rsid w:val="00062046"/>
    <w:rsid w:val="00066F0B"/>
    <w:rsid w:val="00067484"/>
    <w:rsid w:val="000727E0"/>
    <w:rsid w:val="00076837"/>
    <w:rsid w:val="00082F73"/>
    <w:rsid w:val="00091336"/>
    <w:rsid w:val="00092F96"/>
    <w:rsid w:val="000943C1"/>
    <w:rsid w:val="00094A27"/>
    <w:rsid w:val="000A3082"/>
    <w:rsid w:val="000A348B"/>
    <w:rsid w:val="000A42DE"/>
    <w:rsid w:val="000A4CE6"/>
    <w:rsid w:val="000A4F20"/>
    <w:rsid w:val="000A7250"/>
    <w:rsid w:val="000A7440"/>
    <w:rsid w:val="000C02B1"/>
    <w:rsid w:val="000C0573"/>
    <w:rsid w:val="000C2A67"/>
    <w:rsid w:val="000C54BC"/>
    <w:rsid w:val="000C5A9F"/>
    <w:rsid w:val="000D2D4B"/>
    <w:rsid w:val="000D58A0"/>
    <w:rsid w:val="000E1A0C"/>
    <w:rsid w:val="000F5144"/>
    <w:rsid w:val="00101C44"/>
    <w:rsid w:val="0010709D"/>
    <w:rsid w:val="0010777B"/>
    <w:rsid w:val="001113B6"/>
    <w:rsid w:val="00111A4F"/>
    <w:rsid w:val="00115EA9"/>
    <w:rsid w:val="0012311D"/>
    <w:rsid w:val="0012585F"/>
    <w:rsid w:val="00126BE4"/>
    <w:rsid w:val="00126F20"/>
    <w:rsid w:val="001442FA"/>
    <w:rsid w:val="00144FE3"/>
    <w:rsid w:val="00147F65"/>
    <w:rsid w:val="001604B9"/>
    <w:rsid w:val="00160DB3"/>
    <w:rsid w:val="001633F7"/>
    <w:rsid w:val="00166C57"/>
    <w:rsid w:val="001674AC"/>
    <w:rsid w:val="00167B91"/>
    <w:rsid w:val="001723CD"/>
    <w:rsid w:val="00174060"/>
    <w:rsid w:val="001740A5"/>
    <w:rsid w:val="00181131"/>
    <w:rsid w:val="001834D9"/>
    <w:rsid w:val="00184FFB"/>
    <w:rsid w:val="00185336"/>
    <w:rsid w:val="00192E80"/>
    <w:rsid w:val="001948A1"/>
    <w:rsid w:val="0019702A"/>
    <w:rsid w:val="001A199E"/>
    <w:rsid w:val="001A5682"/>
    <w:rsid w:val="001A75C5"/>
    <w:rsid w:val="001A7703"/>
    <w:rsid w:val="001B1297"/>
    <w:rsid w:val="001B25A9"/>
    <w:rsid w:val="001D3DEB"/>
    <w:rsid w:val="001E7F53"/>
    <w:rsid w:val="001F1550"/>
    <w:rsid w:val="001F5924"/>
    <w:rsid w:val="001F6522"/>
    <w:rsid w:val="0020777C"/>
    <w:rsid w:val="002118B0"/>
    <w:rsid w:val="00212DE3"/>
    <w:rsid w:val="00215314"/>
    <w:rsid w:val="002172B3"/>
    <w:rsid w:val="002203C1"/>
    <w:rsid w:val="00223056"/>
    <w:rsid w:val="002242ED"/>
    <w:rsid w:val="0023090F"/>
    <w:rsid w:val="00232A7A"/>
    <w:rsid w:val="00235E70"/>
    <w:rsid w:val="002376F4"/>
    <w:rsid w:val="00242E61"/>
    <w:rsid w:val="00255D4B"/>
    <w:rsid w:val="00260C54"/>
    <w:rsid w:val="0026242C"/>
    <w:rsid w:val="002679F0"/>
    <w:rsid w:val="0027041A"/>
    <w:rsid w:val="00275EEF"/>
    <w:rsid w:val="002762E2"/>
    <w:rsid w:val="00277E57"/>
    <w:rsid w:val="002941AE"/>
    <w:rsid w:val="00296364"/>
    <w:rsid w:val="002968DD"/>
    <w:rsid w:val="002974B0"/>
    <w:rsid w:val="002A3978"/>
    <w:rsid w:val="002A5DFA"/>
    <w:rsid w:val="002A6848"/>
    <w:rsid w:val="002B29C2"/>
    <w:rsid w:val="002D133F"/>
    <w:rsid w:val="002D6E29"/>
    <w:rsid w:val="002E4AE3"/>
    <w:rsid w:val="002F59C6"/>
    <w:rsid w:val="002F5E57"/>
    <w:rsid w:val="002F6E61"/>
    <w:rsid w:val="00300824"/>
    <w:rsid w:val="003026F4"/>
    <w:rsid w:val="00311EA1"/>
    <w:rsid w:val="00320516"/>
    <w:rsid w:val="0032409E"/>
    <w:rsid w:val="00324353"/>
    <w:rsid w:val="003263C0"/>
    <w:rsid w:val="0033220A"/>
    <w:rsid w:val="003352FA"/>
    <w:rsid w:val="003464E7"/>
    <w:rsid w:val="003508FE"/>
    <w:rsid w:val="00352B19"/>
    <w:rsid w:val="00377021"/>
    <w:rsid w:val="00385E9A"/>
    <w:rsid w:val="0039071B"/>
    <w:rsid w:val="00390CA2"/>
    <w:rsid w:val="00392475"/>
    <w:rsid w:val="0039247F"/>
    <w:rsid w:val="003932AF"/>
    <w:rsid w:val="00394EBF"/>
    <w:rsid w:val="00397048"/>
    <w:rsid w:val="003A38DD"/>
    <w:rsid w:val="003A6F03"/>
    <w:rsid w:val="003B435A"/>
    <w:rsid w:val="003C0B96"/>
    <w:rsid w:val="003C2173"/>
    <w:rsid w:val="003C5468"/>
    <w:rsid w:val="003C64B5"/>
    <w:rsid w:val="003C77B5"/>
    <w:rsid w:val="003C7B0C"/>
    <w:rsid w:val="003D2BEC"/>
    <w:rsid w:val="003D3BB1"/>
    <w:rsid w:val="003D67E2"/>
    <w:rsid w:val="003D77A1"/>
    <w:rsid w:val="003E104A"/>
    <w:rsid w:val="003E1A7A"/>
    <w:rsid w:val="003E4AC7"/>
    <w:rsid w:val="003F0E1E"/>
    <w:rsid w:val="003F1F6E"/>
    <w:rsid w:val="003F2DE7"/>
    <w:rsid w:val="00400584"/>
    <w:rsid w:val="00415A92"/>
    <w:rsid w:val="00416833"/>
    <w:rsid w:val="004239BC"/>
    <w:rsid w:val="00423A4A"/>
    <w:rsid w:val="00425654"/>
    <w:rsid w:val="00433D2B"/>
    <w:rsid w:val="004528F2"/>
    <w:rsid w:val="0045610B"/>
    <w:rsid w:val="0045645E"/>
    <w:rsid w:val="00464692"/>
    <w:rsid w:val="00465F25"/>
    <w:rsid w:val="00466962"/>
    <w:rsid w:val="00474FA1"/>
    <w:rsid w:val="004823EB"/>
    <w:rsid w:val="0048300B"/>
    <w:rsid w:val="00486970"/>
    <w:rsid w:val="00487BE9"/>
    <w:rsid w:val="004912A4"/>
    <w:rsid w:val="00494F3D"/>
    <w:rsid w:val="0049783F"/>
    <w:rsid w:val="004A24A6"/>
    <w:rsid w:val="004A5262"/>
    <w:rsid w:val="004C0A95"/>
    <w:rsid w:val="004C4983"/>
    <w:rsid w:val="004D4284"/>
    <w:rsid w:val="004D4F2A"/>
    <w:rsid w:val="004D70D0"/>
    <w:rsid w:val="004E3268"/>
    <w:rsid w:val="004F324E"/>
    <w:rsid w:val="004F474D"/>
    <w:rsid w:val="004F4B37"/>
    <w:rsid w:val="004F4D28"/>
    <w:rsid w:val="00501A12"/>
    <w:rsid w:val="0050302D"/>
    <w:rsid w:val="00507AEC"/>
    <w:rsid w:val="005124D8"/>
    <w:rsid w:val="00515192"/>
    <w:rsid w:val="00521F29"/>
    <w:rsid w:val="0052338B"/>
    <w:rsid w:val="005275E0"/>
    <w:rsid w:val="00530723"/>
    <w:rsid w:val="00532DE4"/>
    <w:rsid w:val="005332EA"/>
    <w:rsid w:val="00550613"/>
    <w:rsid w:val="005527AD"/>
    <w:rsid w:val="00554F75"/>
    <w:rsid w:val="005558D3"/>
    <w:rsid w:val="005563F5"/>
    <w:rsid w:val="005567CB"/>
    <w:rsid w:val="00562919"/>
    <w:rsid w:val="005673B7"/>
    <w:rsid w:val="00575FC5"/>
    <w:rsid w:val="005770E0"/>
    <w:rsid w:val="005774C4"/>
    <w:rsid w:val="005818E6"/>
    <w:rsid w:val="00583F48"/>
    <w:rsid w:val="00585FD1"/>
    <w:rsid w:val="0058672A"/>
    <w:rsid w:val="00592652"/>
    <w:rsid w:val="00592922"/>
    <w:rsid w:val="00595574"/>
    <w:rsid w:val="00595F5B"/>
    <w:rsid w:val="005A0C6E"/>
    <w:rsid w:val="005A362E"/>
    <w:rsid w:val="005A395F"/>
    <w:rsid w:val="005A40A2"/>
    <w:rsid w:val="005A5D02"/>
    <w:rsid w:val="005A5DDD"/>
    <w:rsid w:val="005A657C"/>
    <w:rsid w:val="005B3301"/>
    <w:rsid w:val="005B39CE"/>
    <w:rsid w:val="005B5627"/>
    <w:rsid w:val="005C28E4"/>
    <w:rsid w:val="005D18C8"/>
    <w:rsid w:val="005D22A4"/>
    <w:rsid w:val="005D4D07"/>
    <w:rsid w:val="005E69BF"/>
    <w:rsid w:val="005F5830"/>
    <w:rsid w:val="005F64A9"/>
    <w:rsid w:val="00601D49"/>
    <w:rsid w:val="00603C94"/>
    <w:rsid w:val="0061002E"/>
    <w:rsid w:val="006115C9"/>
    <w:rsid w:val="00613B2C"/>
    <w:rsid w:val="00615585"/>
    <w:rsid w:val="006325C3"/>
    <w:rsid w:val="00636C92"/>
    <w:rsid w:val="0064168E"/>
    <w:rsid w:val="006544E2"/>
    <w:rsid w:val="00654671"/>
    <w:rsid w:val="00671179"/>
    <w:rsid w:val="00672078"/>
    <w:rsid w:val="00676220"/>
    <w:rsid w:val="00681DB6"/>
    <w:rsid w:val="006834D7"/>
    <w:rsid w:val="00694945"/>
    <w:rsid w:val="006A40C2"/>
    <w:rsid w:val="006A5674"/>
    <w:rsid w:val="006B5604"/>
    <w:rsid w:val="006B5779"/>
    <w:rsid w:val="006B7E9E"/>
    <w:rsid w:val="006C1BA7"/>
    <w:rsid w:val="006C26A8"/>
    <w:rsid w:val="006C3E49"/>
    <w:rsid w:val="006C4D3F"/>
    <w:rsid w:val="006D1343"/>
    <w:rsid w:val="006D63DD"/>
    <w:rsid w:val="006D6541"/>
    <w:rsid w:val="006D7810"/>
    <w:rsid w:val="006E2EF5"/>
    <w:rsid w:val="006E3160"/>
    <w:rsid w:val="006E7632"/>
    <w:rsid w:val="006F36D9"/>
    <w:rsid w:val="006F40D8"/>
    <w:rsid w:val="006F6FA4"/>
    <w:rsid w:val="0070555A"/>
    <w:rsid w:val="00706489"/>
    <w:rsid w:val="00711E8A"/>
    <w:rsid w:val="00713C4A"/>
    <w:rsid w:val="00713E86"/>
    <w:rsid w:val="007143E6"/>
    <w:rsid w:val="00714426"/>
    <w:rsid w:val="007146B0"/>
    <w:rsid w:val="0071574E"/>
    <w:rsid w:val="00716522"/>
    <w:rsid w:val="00720D71"/>
    <w:rsid w:val="00721F16"/>
    <w:rsid w:val="0072232E"/>
    <w:rsid w:val="00730C3E"/>
    <w:rsid w:val="00734BA4"/>
    <w:rsid w:val="00735D76"/>
    <w:rsid w:val="00736E62"/>
    <w:rsid w:val="0074003B"/>
    <w:rsid w:val="00740342"/>
    <w:rsid w:val="007470B2"/>
    <w:rsid w:val="00753595"/>
    <w:rsid w:val="0075548B"/>
    <w:rsid w:val="00756F96"/>
    <w:rsid w:val="00763EB0"/>
    <w:rsid w:val="00766907"/>
    <w:rsid w:val="00766E72"/>
    <w:rsid w:val="00774C3C"/>
    <w:rsid w:val="00774DAD"/>
    <w:rsid w:val="0077675B"/>
    <w:rsid w:val="00777A51"/>
    <w:rsid w:val="00782DF3"/>
    <w:rsid w:val="00782FB6"/>
    <w:rsid w:val="007934FD"/>
    <w:rsid w:val="0079731C"/>
    <w:rsid w:val="007A286B"/>
    <w:rsid w:val="007A2B9B"/>
    <w:rsid w:val="007A48A7"/>
    <w:rsid w:val="007B2B1A"/>
    <w:rsid w:val="007B3A52"/>
    <w:rsid w:val="007B5C05"/>
    <w:rsid w:val="007B7004"/>
    <w:rsid w:val="007C071F"/>
    <w:rsid w:val="007C2C14"/>
    <w:rsid w:val="007C61CC"/>
    <w:rsid w:val="007C704A"/>
    <w:rsid w:val="007D250D"/>
    <w:rsid w:val="007D38BA"/>
    <w:rsid w:val="007D441E"/>
    <w:rsid w:val="007D5916"/>
    <w:rsid w:val="007E2254"/>
    <w:rsid w:val="007E60FF"/>
    <w:rsid w:val="007E6F77"/>
    <w:rsid w:val="007F03BD"/>
    <w:rsid w:val="00802985"/>
    <w:rsid w:val="00803CEC"/>
    <w:rsid w:val="008104AA"/>
    <w:rsid w:val="0081573C"/>
    <w:rsid w:val="00815999"/>
    <w:rsid w:val="0081670E"/>
    <w:rsid w:val="00820EBC"/>
    <w:rsid w:val="00821CC6"/>
    <w:rsid w:val="00824246"/>
    <w:rsid w:val="00824C89"/>
    <w:rsid w:val="0082556B"/>
    <w:rsid w:val="00832445"/>
    <w:rsid w:val="00835014"/>
    <w:rsid w:val="00836C26"/>
    <w:rsid w:val="00840753"/>
    <w:rsid w:val="00844C59"/>
    <w:rsid w:val="00853D38"/>
    <w:rsid w:val="00864D24"/>
    <w:rsid w:val="00866FD2"/>
    <w:rsid w:val="00867B33"/>
    <w:rsid w:val="00870AE3"/>
    <w:rsid w:val="0087238B"/>
    <w:rsid w:val="008749E1"/>
    <w:rsid w:val="00883B7D"/>
    <w:rsid w:val="00887795"/>
    <w:rsid w:val="00887FC3"/>
    <w:rsid w:val="00890F3F"/>
    <w:rsid w:val="008A232D"/>
    <w:rsid w:val="008B151C"/>
    <w:rsid w:val="008B6424"/>
    <w:rsid w:val="008C14F8"/>
    <w:rsid w:val="008C29E7"/>
    <w:rsid w:val="008C73CE"/>
    <w:rsid w:val="008D0C2E"/>
    <w:rsid w:val="008D1C38"/>
    <w:rsid w:val="008D2BA6"/>
    <w:rsid w:val="008D2D22"/>
    <w:rsid w:val="008E1E48"/>
    <w:rsid w:val="008E2C22"/>
    <w:rsid w:val="008E5EBD"/>
    <w:rsid w:val="008E5F97"/>
    <w:rsid w:val="008E76E1"/>
    <w:rsid w:val="008F2C5E"/>
    <w:rsid w:val="008F7615"/>
    <w:rsid w:val="008F7C60"/>
    <w:rsid w:val="0090326C"/>
    <w:rsid w:val="00905C46"/>
    <w:rsid w:val="00910ED3"/>
    <w:rsid w:val="00911A50"/>
    <w:rsid w:val="00911F41"/>
    <w:rsid w:val="00916856"/>
    <w:rsid w:val="00916BCF"/>
    <w:rsid w:val="00920C0C"/>
    <w:rsid w:val="00921485"/>
    <w:rsid w:val="009259E7"/>
    <w:rsid w:val="00926E3E"/>
    <w:rsid w:val="0092733F"/>
    <w:rsid w:val="00931F05"/>
    <w:rsid w:val="00932DFD"/>
    <w:rsid w:val="00933583"/>
    <w:rsid w:val="00933BD9"/>
    <w:rsid w:val="00935DEB"/>
    <w:rsid w:val="00942D82"/>
    <w:rsid w:val="00943E5F"/>
    <w:rsid w:val="00947F16"/>
    <w:rsid w:val="00951ED2"/>
    <w:rsid w:val="00954487"/>
    <w:rsid w:val="009546B7"/>
    <w:rsid w:val="00954BB8"/>
    <w:rsid w:val="009579F0"/>
    <w:rsid w:val="00972AFD"/>
    <w:rsid w:val="00974296"/>
    <w:rsid w:val="00974609"/>
    <w:rsid w:val="00975616"/>
    <w:rsid w:val="00984571"/>
    <w:rsid w:val="00986E1E"/>
    <w:rsid w:val="009872A1"/>
    <w:rsid w:val="009905F5"/>
    <w:rsid w:val="00991673"/>
    <w:rsid w:val="0099295E"/>
    <w:rsid w:val="00993A5A"/>
    <w:rsid w:val="00993E8A"/>
    <w:rsid w:val="00995146"/>
    <w:rsid w:val="00997212"/>
    <w:rsid w:val="009A0DC3"/>
    <w:rsid w:val="009A2A2F"/>
    <w:rsid w:val="009A4575"/>
    <w:rsid w:val="009A4AE8"/>
    <w:rsid w:val="009A4E64"/>
    <w:rsid w:val="009B64B0"/>
    <w:rsid w:val="009B71E8"/>
    <w:rsid w:val="009D1AE4"/>
    <w:rsid w:val="009D3DA8"/>
    <w:rsid w:val="009D54A8"/>
    <w:rsid w:val="009E0247"/>
    <w:rsid w:val="009E5468"/>
    <w:rsid w:val="009E6D58"/>
    <w:rsid w:val="009F0731"/>
    <w:rsid w:val="009F3921"/>
    <w:rsid w:val="009F71F5"/>
    <w:rsid w:val="00A01E23"/>
    <w:rsid w:val="00A03EFF"/>
    <w:rsid w:val="00A05D44"/>
    <w:rsid w:val="00A075B2"/>
    <w:rsid w:val="00A126A9"/>
    <w:rsid w:val="00A20D3A"/>
    <w:rsid w:val="00A21CAE"/>
    <w:rsid w:val="00A241E7"/>
    <w:rsid w:val="00A25032"/>
    <w:rsid w:val="00A259E5"/>
    <w:rsid w:val="00A26731"/>
    <w:rsid w:val="00A30E7E"/>
    <w:rsid w:val="00A347AE"/>
    <w:rsid w:val="00A4376A"/>
    <w:rsid w:val="00A46458"/>
    <w:rsid w:val="00A500A4"/>
    <w:rsid w:val="00A52DFB"/>
    <w:rsid w:val="00A54956"/>
    <w:rsid w:val="00A54EFE"/>
    <w:rsid w:val="00A67279"/>
    <w:rsid w:val="00A70290"/>
    <w:rsid w:val="00A7374B"/>
    <w:rsid w:val="00A83DD9"/>
    <w:rsid w:val="00A862D8"/>
    <w:rsid w:val="00A91AA5"/>
    <w:rsid w:val="00A96FA2"/>
    <w:rsid w:val="00AA13C1"/>
    <w:rsid w:val="00AA1F32"/>
    <w:rsid w:val="00AA3190"/>
    <w:rsid w:val="00AA5D55"/>
    <w:rsid w:val="00AC132E"/>
    <w:rsid w:val="00AC2926"/>
    <w:rsid w:val="00AE1062"/>
    <w:rsid w:val="00AE3247"/>
    <w:rsid w:val="00AF1797"/>
    <w:rsid w:val="00B012A4"/>
    <w:rsid w:val="00B05DFF"/>
    <w:rsid w:val="00B074FC"/>
    <w:rsid w:val="00B10625"/>
    <w:rsid w:val="00B134FC"/>
    <w:rsid w:val="00B33D1F"/>
    <w:rsid w:val="00B3403B"/>
    <w:rsid w:val="00B42431"/>
    <w:rsid w:val="00B43F3E"/>
    <w:rsid w:val="00B60D1C"/>
    <w:rsid w:val="00B63173"/>
    <w:rsid w:val="00B740EA"/>
    <w:rsid w:val="00B772C5"/>
    <w:rsid w:val="00B83AB8"/>
    <w:rsid w:val="00B87667"/>
    <w:rsid w:val="00B953EE"/>
    <w:rsid w:val="00B97294"/>
    <w:rsid w:val="00BA1707"/>
    <w:rsid w:val="00BA6F44"/>
    <w:rsid w:val="00BB2429"/>
    <w:rsid w:val="00BB36B2"/>
    <w:rsid w:val="00BB4943"/>
    <w:rsid w:val="00BB6CFB"/>
    <w:rsid w:val="00BC439C"/>
    <w:rsid w:val="00BC4E34"/>
    <w:rsid w:val="00BC6FE0"/>
    <w:rsid w:val="00BF0A81"/>
    <w:rsid w:val="00BF2121"/>
    <w:rsid w:val="00C016AE"/>
    <w:rsid w:val="00C037BF"/>
    <w:rsid w:val="00C25DD0"/>
    <w:rsid w:val="00C272D2"/>
    <w:rsid w:val="00C3150A"/>
    <w:rsid w:val="00C428F4"/>
    <w:rsid w:val="00C42BAC"/>
    <w:rsid w:val="00C4658F"/>
    <w:rsid w:val="00C51A4C"/>
    <w:rsid w:val="00C5566E"/>
    <w:rsid w:val="00C62AE1"/>
    <w:rsid w:val="00C649E6"/>
    <w:rsid w:val="00C64DF8"/>
    <w:rsid w:val="00C670FC"/>
    <w:rsid w:val="00C74711"/>
    <w:rsid w:val="00C8299D"/>
    <w:rsid w:val="00C8303F"/>
    <w:rsid w:val="00CA2C58"/>
    <w:rsid w:val="00CA3D9D"/>
    <w:rsid w:val="00CA5BD5"/>
    <w:rsid w:val="00CB19E6"/>
    <w:rsid w:val="00CB1A89"/>
    <w:rsid w:val="00CB3F64"/>
    <w:rsid w:val="00CB3F87"/>
    <w:rsid w:val="00CC11D8"/>
    <w:rsid w:val="00CC469E"/>
    <w:rsid w:val="00CC487A"/>
    <w:rsid w:val="00CC540A"/>
    <w:rsid w:val="00CD1DB4"/>
    <w:rsid w:val="00CD71E2"/>
    <w:rsid w:val="00CD7DB4"/>
    <w:rsid w:val="00CD7FA2"/>
    <w:rsid w:val="00CE14AE"/>
    <w:rsid w:val="00CE229F"/>
    <w:rsid w:val="00CE6217"/>
    <w:rsid w:val="00CF0613"/>
    <w:rsid w:val="00CF0D42"/>
    <w:rsid w:val="00CF383C"/>
    <w:rsid w:val="00CF4E27"/>
    <w:rsid w:val="00CF62E2"/>
    <w:rsid w:val="00D00B81"/>
    <w:rsid w:val="00D0245C"/>
    <w:rsid w:val="00D031AE"/>
    <w:rsid w:val="00D107E2"/>
    <w:rsid w:val="00D2112D"/>
    <w:rsid w:val="00D22991"/>
    <w:rsid w:val="00D23B13"/>
    <w:rsid w:val="00D24404"/>
    <w:rsid w:val="00D25C99"/>
    <w:rsid w:val="00D3037D"/>
    <w:rsid w:val="00D30E0E"/>
    <w:rsid w:val="00D31CE6"/>
    <w:rsid w:val="00D33543"/>
    <w:rsid w:val="00D34ED3"/>
    <w:rsid w:val="00D35F80"/>
    <w:rsid w:val="00D462B9"/>
    <w:rsid w:val="00D50697"/>
    <w:rsid w:val="00D523EF"/>
    <w:rsid w:val="00D7060A"/>
    <w:rsid w:val="00D72FA1"/>
    <w:rsid w:val="00D73B3F"/>
    <w:rsid w:val="00D77088"/>
    <w:rsid w:val="00D818B3"/>
    <w:rsid w:val="00D82274"/>
    <w:rsid w:val="00D834BE"/>
    <w:rsid w:val="00D8610B"/>
    <w:rsid w:val="00D87D1F"/>
    <w:rsid w:val="00D923CD"/>
    <w:rsid w:val="00D95AFB"/>
    <w:rsid w:val="00D96342"/>
    <w:rsid w:val="00DA09F7"/>
    <w:rsid w:val="00DA7E60"/>
    <w:rsid w:val="00DB2474"/>
    <w:rsid w:val="00DB6212"/>
    <w:rsid w:val="00DB6995"/>
    <w:rsid w:val="00DB735F"/>
    <w:rsid w:val="00DC76F8"/>
    <w:rsid w:val="00DD14B8"/>
    <w:rsid w:val="00DD60F2"/>
    <w:rsid w:val="00DD77C3"/>
    <w:rsid w:val="00DE1CEE"/>
    <w:rsid w:val="00DE341D"/>
    <w:rsid w:val="00DE3F60"/>
    <w:rsid w:val="00DE5F57"/>
    <w:rsid w:val="00DE6D4C"/>
    <w:rsid w:val="00DF37C5"/>
    <w:rsid w:val="00DF44A2"/>
    <w:rsid w:val="00DF626A"/>
    <w:rsid w:val="00DF6CC2"/>
    <w:rsid w:val="00DF7FD1"/>
    <w:rsid w:val="00E0393A"/>
    <w:rsid w:val="00E12499"/>
    <w:rsid w:val="00E1354A"/>
    <w:rsid w:val="00E13A36"/>
    <w:rsid w:val="00E15D4F"/>
    <w:rsid w:val="00E2166B"/>
    <w:rsid w:val="00E22E5D"/>
    <w:rsid w:val="00E23458"/>
    <w:rsid w:val="00E25C30"/>
    <w:rsid w:val="00E26D8D"/>
    <w:rsid w:val="00E30E0B"/>
    <w:rsid w:val="00E33540"/>
    <w:rsid w:val="00E33B5B"/>
    <w:rsid w:val="00E40EF3"/>
    <w:rsid w:val="00E40F68"/>
    <w:rsid w:val="00E42A89"/>
    <w:rsid w:val="00E50803"/>
    <w:rsid w:val="00E51F45"/>
    <w:rsid w:val="00E54E1F"/>
    <w:rsid w:val="00E6697C"/>
    <w:rsid w:val="00E66D43"/>
    <w:rsid w:val="00E71F13"/>
    <w:rsid w:val="00E72F42"/>
    <w:rsid w:val="00E90972"/>
    <w:rsid w:val="00E925E5"/>
    <w:rsid w:val="00E9530F"/>
    <w:rsid w:val="00E9546A"/>
    <w:rsid w:val="00E963E1"/>
    <w:rsid w:val="00E96534"/>
    <w:rsid w:val="00EA33E9"/>
    <w:rsid w:val="00EB0293"/>
    <w:rsid w:val="00EB081D"/>
    <w:rsid w:val="00EB2DC5"/>
    <w:rsid w:val="00EB2F26"/>
    <w:rsid w:val="00EB7250"/>
    <w:rsid w:val="00EC4F65"/>
    <w:rsid w:val="00ED00CA"/>
    <w:rsid w:val="00ED0EF9"/>
    <w:rsid w:val="00ED2712"/>
    <w:rsid w:val="00ED271D"/>
    <w:rsid w:val="00ED3A17"/>
    <w:rsid w:val="00EE4B5C"/>
    <w:rsid w:val="00EE4F66"/>
    <w:rsid w:val="00EE71B6"/>
    <w:rsid w:val="00EE7CDC"/>
    <w:rsid w:val="00EE7DEE"/>
    <w:rsid w:val="00EF10EA"/>
    <w:rsid w:val="00EF4E9A"/>
    <w:rsid w:val="00EF5FDF"/>
    <w:rsid w:val="00EF62B3"/>
    <w:rsid w:val="00EF71CA"/>
    <w:rsid w:val="00F002FA"/>
    <w:rsid w:val="00F01804"/>
    <w:rsid w:val="00F07025"/>
    <w:rsid w:val="00F11094"/>
    <w:rsid w:val="00F110D3"/>
    <w:rsid w:val="00F14690"/>
    <w:rsid w:val="00F21009"/>
    <w:rsid w:val="00F22609"/>
    <w:rsid w:val="00F31FFD"/>
    <w:rsid w:val="00F42220"/>
    <w:rsid w:val="00F4612B"/>
    <w:rsid w:val="00F50344"/>
    <w:rsid w:val="00F51162"/>
    <w:rsid w:val="00F52E24"/>
    <w:rsid w:val="00F5386A"/>
    <w:rsid w:val="00F53E00"/>
    <w:rsid w:val="00F55668"/>
    <w:rsid w:val="00F57E69"/>
    <w:rsid w:val="00F65E73"/>
    <w:rsid w:val="00F771E5"/>
    <w:rsid w:val="00F84755"/>
    <w:rsid w:val="00F9243D"/>
    <w:rsid w:val="00F9328F"/>
    <w:rsid w:val="00F93830"/>
    <w:rsid w:val="00F9688C"/>
    <w:rsid w:val="00F97814"/>
    <w:rsid w:val="00FA292D"/>
    <w:rsid w:val="00FA3723"/>
    <w:rsid w:val="00FB4CAE"/>
    <w:rsid w:val="00FC1AA4"/>
    <w:rsid w:val="00FC3F42"/>
    <w:rsid w:val="00FC54DF"/>
    <w:rsid w:val="00FD0A28"/>
    <w:rsid w:val="00FD0CBF"/>
    <w:rsid w:val="00FD1330"/>
    <w:rsid w:val="00FD38D1"/>
    <w:rsid w:val="00FD45AD"/>
    <w:rsid w:val="00FE2B1B"/>
    <w:rsid w:val="00FF6CA9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E0BD68"/>
  <w15:docId w15:val="{D909D9B3-A7F2-4811-966A-C536890BF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before="60"/>
      <w:jc w:val="both"/>
    </w:pPr>
    <w:rPr>
      <w:sz w:val="24"/>
      <w:lang w:eastAsia="en-US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spacing w:before="240" w:after="60"/>
      <w:jc w:val="left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widowControl/>
      <w:numPr>
        <w:ilvl w:val="1"/>
        <w:numId w:val="1"/>
      </w:numPr>
      <w:outlineLvl w:val="1"/>
    </w:pPr>
  </w:style>
  <w:style w:type="paragraph" w:styleId="3">
    <w:name w:val="heading 3"/>
    <w:basedOn w:val="a"/>
    <w:next w:val="a"/>
    <w:qFormat/>
    <w:pPr>
      <w:widowControl/>
      <w:numPr>
        <w:ilvl w:val="2"/>
        <w:numId w:val="1"/>
      </w:numPr>
      <w:tabs>
        <w:tab w:val="left" w:pos="851"/>
      </w:tabs>
      <w:outlineLvl w:val="2"/>
    </w:pPr>
  </w:style>
  <w:style w:type="paragraph" w:styleId="4">
    <w:name w:val="heading 4"/>
    <w:basedOn w:val="a"/>
    <w:next w:val="a"/>
    <w:qFormat/>
    <w:pPr>
      <w:widowControl/>
      <w:numPr>
        <w:ilvl w:val="3"/>
        <w:numId w:val="1"/>
      </w:numPr>
      <w:ind w:right="-91"/>
      <w:outlineLvl w:val="3"/>
    </w:pPr>
  </w:style>
  <w:style w:type="paragraph" w:styleId="5">
    <w:name w:val="heading 5"/>
    <w:basedOn w:val="a"/>
    <w:next w:val="a"/>
    <w:qFormat/>
    <w:pPr>
      <w:keepNext/>
      <w:widowControl/>
      <w:numPr>
        <w:ilvl w:val="4"/>
        <w:numId w:val="1"/>
      </w:numPr>
      <w:jc w:val="center"/>
      <w:outlineLvl w:val="4"/>
    </w:pPr>
    <w:rPr>
      <w:rFonts w:ascii="Arial" w:hAnsi="Arial"/>
      <w:b/>
      <w:caps/>
      <w:sz w:val="36"/>
    </w:rPr>
  </w:style>
  <w:style w:type="paragraph" w:styleId="6">
    <w:name w:val="heading 6"/>
    <w:basedOn w:val="a"/>
    <w:next w:val="a"/>
    <w:qFormat/>
    <w:pPr>
      <w:widowControl/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pPr>
      <w:widowControl/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"/>
    <w:next w:val="a"/>
    <w:qFormat/>
    <w:pPr>
      <w:widowControl/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qFormat/>
    <w:pPr>
      <w:widowControl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30">
    <w:name w:val="Body Text 3"/>
    <w:basedOn w:val="a"/>
    <w:pPr>
      <w:widowControl/>
      <w:jc w:val="center"/>
    </w:pPr>
    <w:rPr>
      <w:rFonts w:ascii="Arial" w:hAnsi="Arial"/>
      <w:b/>
      <w:smallCaps/>
      <w:sz w:val="32"/>
    </w:rPr>
  </w:style>
  <w:style w:type="paragraph" w:styleId="20">
    <w:name w:val="Body Text 2"/>
    <w:basedOn w:val="a"/>
    <w:pPr>
      <w:widowControl/>
      <w:spacing w:before="120" w:after="120"/>
    </w:pPr>
    <w:rPr>
      <w:rFonts w:ascii="Arial" w:hAnsi="Arial"/>
    </w:rPr>
  </w:style>
  <w:style w:type="paragraph" w:customStyle="1" w:styleId="Bullet1">
    <w:name w:val="Bullet 1"/>
    <w:basedOn w:val="a"/>
    <w:pPr>
      <w:widowControl/>
      <w:numPr>
        <w:numId w:val="2"/>
      </w:numPr>
    </w:pPr>
  </w:style>
  <w:style w:type="paragraph" w:styleId="10">
    <w:name w:val="toc 1"/>
    <w:basedOn w:val="a"/>
    <w:next w:val="a"/>
    <w:autoRedefine/>
    <w:semiHidden/>
    <w:pPr>
      <w:widowControl/>
      <w:tabs>
        <w:tab w:val="left" w:pos="400"/>
        <w:tab w:val="left" w:pos="426"/>
        <w:tab w:val="left" w:pos="600"/>
        <w:tab w:val="right" w:leader="dot" w:pos="9639"/>
      </w:tabs>
      <w:ind w:left="426" w:hanging="426"/>
      <w:jc w:val="left"/>
    </w:pPr>
  </w:style>
  <w:style w:type="paragraph" w:styleId="21">
    <w:name w:val="toc 2"/>
    <w:basedOn w:val="a"/>
    <w:next w:val="a"/>
    <w:autoRedefine/>
    <w:semiHidden/>
    <w:pPr>
      <w:widowControl/>
      <w:tabs>
        <w:tab w:val="left" w:pos="720"/>
        <w:tab w:val="left" w:pos="960"/>
        <w:tab w:val="right" w:pos="9639"/>
        <w:tab w:val="right" w:leader="dot" w:pos="10337"/>
      </w:tabs>
      <w:ind w:left="709" w:right="1134" w:hanging="709"/>
      <w:jc w:val="left"/>
    </w:pPr>
    <w:rPr>
      <w:noProof/>
      <w:szCs w:val="24"/>
    </w:rPr>
  </w:style>
  <w:style w:type="paragraph" w:styleId="31">
    <w:name w:val="toc 3"/>
    <w:basedOn w:val="a"/>
    <w:next w:val="a"/>
    <w:autoRedefine/>
    <w:semiHidden/>
    <w:pPr>
      <w:tabs>
        <w:tab w:val="left" w:pos="1440"/>
        <w:tab w:val="right" w:pos="9639"/>
      </w:tabs>
      <w:ind w:left="709" w:right="1134" w:hanging="709"/>
    </w:pPr>
    <w:rPr>
      <w:noProof/>
      <w:szCs w:val="24"/>
    </w:rPr>
  </w:style>
  <w:style w:type="paragraph" w:styleId="40">
    <w:name w:val="toc 4"/>
    <w:basedOn w:val="a"/>
    <w:next w:val="a"/>
    <w:autoRedefine/>
    <w:semiHidden/>
    <w:pPr>
      <w:ind w:left="720"/>
    </w:pPr>
  </w:style>
  <w:style w:type="paragraph" w:styleId="a8">
    <w:name w:val="Body Text Indent"/>
    <w:basedOn w:val="a"/>
    <w:pPr>
      <w:pBdr>
        <w:top w:val="single" w:sz="6" w:space="1" w:color="auto"/>
      </w:pBdr>
      <w:ind w:left="142"/>
      <w:jc w:val="left"/>
    </w:pPr>
    <w:rPr>
      <w:rFonts w:ascii="Schkolnaya" w:hAnsi="Schkolnaya"/>
      <w:b/>
      <w:smallCaps/>
      <w:sz w:val="28"/>
    </w:rPr>
  </w:style>
  <w:style w:type="paragraph" w:customStyle="1" w:styleId="Heading1">
    <w:name w:val="Heading1"/>
    <w:basedOn w:val="a"/>
    <w:pPr>
      <w:widowControl/>
      <w:tabs>
        <w:tab w:val="left" w:pos="426"/>
        <w:tab w:val="right" w:leader="dot" w:pos="9498"/>
      </w:tabs>
      <w:spacing w:before="120"/>
    </w:pPr>
    <w:rPr>
      <w:rFonts w:ascii="Hebar" w:hAnsi="Hebar"/>
      <w:b/>
      <w:caps/>
    </w:rPr>
  </w:style>
  <w:style w:type="paragraph" w:styleId="a9">
    <w:name w:val="Block Text"/>
    <w:basedOn w:val="a"/>
    <w:pPr>
      <w:widowControl/>
      <w:spacing w:before="0"/>
      <w:ind w:left="289" w:right="289"/>
    </w:pPr>
    <w:rPr>
      <w:rFonts w:ascii="Timok" w:hAnsi="Timok"/>
      <w:sz w:val="20"/>
    </w:rPr>
  </w:style>
  <w:style w:type="paragraph" w:customStyle="1" w:styleId="Style1">
    <w:name w:val="Style1"/>
    <w:basedOn w:val="a"/>
    <w:pPr>
      <w:widowControl/>
      <w:numPr>
        <w:numId w:val="3"/>
      </w:numPr>
      <w:spacing w:before="0"/>
      <w:ind w:left="0" w:firstLine="0"/>
    </w:pPr>
    <w:rPr>
      <w:sz w:val="20"/>
    </w:rPr>
  </w:style>
  <w:style w:type="paragraph" w:styleId="aa">
    <w:name w:val="Body Text"/>
    <w:basedOn w:val="a"/>
    <w:pPr>
      <w:spacing w:before="0"/>
      <w:jc w:val="center"/>
    </w:pPr>
    <w:rPr>
      <w:b/>
      <w:bCs/>
      <w:color w:val="0000FF"/>
      <w:sz w:val="16"/>
    </w:rPr>
  </w:style>
  <w:style w:type="paragraph" w:styleId="22">
    <w:name w:val="Body Text Indent 2"/>
    <w:basedOn w:val="a"/>
    <w:pPr>
      <w:tabs>
        <w:tab w:val="right" w:pos="9639"/>
      </w:tabs>
      <w:spacing w:before="0"/>
      <w:ind w:firstLine="397"/>
    </w:pPr>
    <w:rPr>
      <w:sz w:val="20"/>
    </w:rPr>
  </w:style>
  <w:style w:type="paragraph" w:styleId="ab">
    <w:name w:val="caption"/>
    <w:basedOn w:val="a"/>
    <w:next w:val="a"/>
    <w:qFormat/>
    <w:pPr>
      <w:widowControl/>
      <w:spacing w:before="0"/>
      <w:ind w:firstLine="720"/>
    </w:pPr>
    <w:rPr>
      <w:b/>
      <w:bCs/>
      <w:szCs w:val="24"/>
    </w:rPr>
  </w:style>
  <w:style w:type="paragraph" w:styleId="32">
    <w:name w:val="Body Text Indent 3"/>
    <w:basedOn w:val="a"/>
    <w:pPr>
      <w:spacing w:before="120"/>
      <w:ind w:firstLine="454"/>
    </w:pPr>
    <w:rPr>
      <w:sz w:val="20"/>
    </w:rPr>
  </w:style>
  <w:style w:type="paragraph" w:styleId="ac">
    <w:name w:val="Title"/>
    <w:basedOn w:val="a"/>
    <w:qFormat/>
    <w:pPr>
      <w:widowControl/>
      <w:spacing w:before="0"/>
      <w:jc w:val="center"/>
    </w:pPr>
  </w:style>
  <w:style w:type="paragraph" w:customStyle="1" w:styleId="-Style1">
    <w:name w:val="А-Style1"/>
    <w:basedOn w:val="a"/>
    <w:pPr>
      <w:widowControl/>
      <w:tabs>
        <w:tab w:val="num" w:pos="1324"/>
      </w:tabs>
      <w:spacing w:before="120"/>
      <w:ind w:firstLine="964"/>
    </w:pPr>
    <w:rPr>
      <w:sz w:val="20"/>
    </w:rPr>
  </w:style>
  <w:style w:type="paragraph" w:customStyle="1" w:styleId="AStyle1">
    <w:name w:val="A_Style1"/>
    <w:basedOn w:val="a"/>
    <w:pPr>
      <w:widowControl/>
      <w:numPr>
        <w:numId w:val="4"/>
      </w:numPr>
      <w:overflowPunct w:val="0"/>
      <w:autoSpaceDE w:val="0"/>
      <w:autoSpaceDN w:val="0"/>
      <w:adjustRightInd w:val="0"/>
      <w:spacing w:before="120"/>
      <w:textAlignment w:val="baseline"/>
    </w:pPr>
    <w:rPr>
      <w:sz w:val="20"/>
    </w:rPr>
  </w:style>
  <w:style w:type="paragraph" w:customStyle="1" w:styleId="DefaultText">
    <w:name w:val="Default Text"/>
    <w:basedOn w:val="a"/>
    <w:rsid w:val="0077675B"/>
    <w:pPr>
      <w:widowControl/>
      <w:spacing w:before="0"/>
      <w:jc w:val="left"/>
    </w:pPr>
    <w:rPr>
      <w:snapToGrid w:val="0"/>
      <w:lang w:val="en-US"/>
    </w:rPr>
  </w:style>
  <w:style w:type="paragraph" w:customStyle="1" w:styleId="Avto1">
    <w:name w:val="Avto1"/>
    <w:basedOn w:val="a"/>
    <w:rsid w:val="008C73CE"/>
    <w:pPr>
      <w:widowControl/>
      <w:numPr>
        <w:ilvl w:val="1"/>
        <w:numId w:val="5"/>
      </w:numPr>
      <w:spacing w:before="120"/>
    </w:pPr>
  </w:style>
  <w:style w:type="paragraph" w:styleId="ad">
    <w:name w:val="Plain Text"/>
    <w:basedOn w:val="a"/>
    <w:rsid w:val="00C272D2"/>
    <w:pPr>
      <w:widowControl/>
      <w:autoSpaceDE w:val="0"/>
      <w:autoSpaceDN w:val="0"/>
      <w:spacing w:before="0"/>
      <w:jc w:val="left"/>
    </w:pPr>
    <w:rPr>
      <w:rFonts w:ascii="Courier New" w:hAnsi="Courier New" w:cs="Courier New"/>
      <w:sz w:val="20"/>
      <w:lang w:eastAsia="bg-BG"/>
    </w:rPr>
  </w:style>
  <w:style w:type="character" w:customStyle="1" w:styleId="a4">
    <w:name w:val="Горен колонтитул Знак"/>
    <w:link w:val="a3"/>
    <w:uiPriority w:val="99"/>
    <w:rsid w:val="00E42A89"/>
    <w:rPr>
      <w:sz w:val="24"/>
      <w:lang w:eastAsia="en-US"/>
    </w:rPr>
  </w:style>
  <w:style w:type="table" w:styleId="ae">
    <w:name w:val="Table Grid"/>
    <w:basedOn w:val="a1"/>
    <w:rsid w:val="009A4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rsid w:val="00E925E5"/>
    <w:pPr>
      <w:spacing w:before="0"/>
    </w:pPr>
    <w:rPr>
      <w:rFonts w:ascii="Tahoma" w:hAnsi="Tahoma" w:cs="Tahoma"/>
      <w:sz w:val="16"/>
      <w:szCs w:val="16"/>
    </w:rPr>
  </w:style>
  <w:style w:type="character" w:customStyle="1" w:styleId="af0">
    <w:name w:val="Изнесен текст Знак"/>
    <w:basedOn w:val="a0"/>
    <w:link w:val="af"/>
    <w:rsid w:val="00E925E5"/>
    <w:rPr>
      <w:rFonts w:ascii="Tahoma" w:hAnsi="Tahoma" w:cs="Tahoma"/>
      <w:sz w:val="16"/>
      <w:szCs w:val="16"/>
      <w:lang w:eastAsia="en-US"/>
    </w:rPr>
  </w:style>
  <w:style w:type="paragraph" w:customStyle="1" w:styleId="Style2">
    <w:name w:val="Style2"/>
    <w:basedOn w:val="a"/>
    <w:rsid w:val="006F36D9"/>
    <w:pPr>
      <w:widowControl/>
      <w:numPr>
        <w:numId w:val="8"/>
      </w:numPr>
      <w:spacing w:before="120"/>
      <w:jc w:val="left"/>
    </w:pPr>
    <w:rPr>
      <w:sz w:val="20"/>
    </w:rPr>
  </w:style>
  <w:style w:type="numbering" w:customStyle="1" w:styleId="NoList1">
    <w:name w:val="No List1"/>
    <w:next w:val="a2"/>
    <w:uiPriority w:val="99"/>
    <w:semiHidden/>
    <w:unhideWhenUsed/>
    <w:rsid w:val="00EC4F65"/>
  </w:style>
  <w:style w:type="character" w:customStyle="1" w:styleId="a6">
    <w:name w:val="Долен колонтитул Знак"/>
    <w:link w:val="a5"/>
    <w:uiPriority w:val="99"/>
    <w:rsid w:val="00EC4F65"/>
    <w:rPr>
      <w:sz w:val="24"/>
      <w:lang w:eastAsia="en-US"/>
    </w:rPr>
  </w:style>
  <w:style w:type="character" w:customStyle="1" w:styleId="23">
    <w:name w:val="Основен текст (2)_"/>
    <w:link w:val="24"/>
    <w:rsid w:val="00EC4F65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24">
    <w:name w:val="Основен текст (2)"/>
    <w:basedOn w:val="a"/>
    <w:link w:val="23"/>
    <w:rsid w:val="00EC4F65"/>
    <w:pPr>
      <w:shd w:val="clear" w:color="auto" w:fill="FFFFFF"/>
      <w:spacing w:before="0" w:line="216" w:lineRule="exact"/>
      <w:ind w:hanging="380"/>
    </w:pPr>
    <w:rPr>
      <w:rFonts w:ascii="Verdana" w:eastAsia="Verdana" w:hAnsi="Verdana" w:cs="Verdana"/>
      <w:sz w:val="16"/>
      <w:szCs w:val="16"/>
      <w:lang w:eastAsia="bg-BG"/>
    </w:rPr>
  </w:style>
  <w:style w:type="character" w:customStyle="1" w:styleId="33">
    <w:name w:val="Заглавие #3_"/>
    <w:link w:val="34"/>
    <w:rsid w:val="00EC4F65"/>
    <w:rPr>
      <w:rFonts w:ascii="Verdana" w:eastAsia="Verdana" w:hAnsi="Verdana" w:cs="Verdana"/>
      <w:b/>
      <w:bCs/>
      <w:sz w:val="16"/>
      <w:szCs w:val="16"/>
      <w:shd w:val="clear" w:color="auto" w:fill="FFFFFF"/>
    </w:rPr>
  </w:style>
  <w:style w:type="paragraph" w:customStyle="1" w:styleId="34">
    <w:name w:val="Заглавие #3"/>
    <w:basedOn w:val="a"/>
    <w:link w:val="33"/>
    <w:rsid w:val="00EC4F65"/>
    <w:pPr>
      <w:shd w:val="clear" w:color="auto" w:fill="FFFFFF"/>
      <w:spacing w:before="360" w:after="180" w:line="0" w:lineRule="atLeast"/>
      <w:jc w:val="center"/>
      <w:outlineLvl w:val="2"/>
    </w:pPr>
    <w:rPr>
      <w:rFonts w:ascii="Verdana" w:eastAsia="Verdana" w:hAnsi="Verdana" w:cs="Verdana"/>
      <w:b/>
      <w:bCs/>
      <w:sz w:val="16"/>
      <w:szCs w:val="16"/>
      <w:lang w:eastAsia="bg-BG"/>
    </w:rPr>
  </w:style>
  <w:style w:type="character" w:customStyle="1" w:styleId="320">
    <w:name w:val="Заглавие #3 (2)_"/>
    <w:link w:val="321"/>
    <w:rsid w:val="00EC4F65"/>
    <w:rPr>
      <w:rFonts w:ascii="Verdana" w:eastAsia="Verdana" w:hAnsi="Verdana" w:cs="Verdana"/>
      <w:b/>
      <w:bCs/>
      <w:sz w:val="16"/>
      <w:szCs w:val="16"/>
      <w:shd w:val="clear" w:color="auto" w:fill="FFFFFF"/>
    </w:rPr>
  </w:style>
  <w:style w:type="paragraph" w:customStyle="1" w:styleId="321">
    <w:name w:val="Заглавие #3 (2)"/>
    <w:basedOn w:val="a"/>
    <w:link w:val="320"/>
    <w:rsid w:val="00EC4F65"/>
    <w:pPr>
      <w:shd w:val="clear" w:color="auto" w:fill="FFFFFF"/>
      <w:spacing w:before="0" w:line="468" w:lineRule="exact"/>
      <w:outlineLvl w:val="2"/>
    </w:pPr>
    <w:rPr>
      <w:rFonts w:ascii="Verdana" w:eastAsia="Verdana" w:hAnsi="Verdana" w:cs="Verdana"/>
      <w:b/>
      <w:bCs/>
      <w:sz w:val="16"/>
      <w:szCs w:val="16"/>
      <w:lang w:eastAsia="bg-BG"/>
    </w:rPr>
  </w:style>
  <w:style w:type="character" w:customStyle="1" w:styleId="90">
    <w:name w:val="Основен текст (9)_"/>
    <w:link w:val="91"/>
    <w:rsid w:val="00EC4F65"/>
    <w:rPr>
      <w:rFonts w:ascii="Verdana" w:eastAsia="Verdana" w:hAnsi="Verdana" w:cs="Verdana"/>
      <w:b/>
      <w:bCs/>
      <w:sz w:val="14"/>
      <w:szCs w:val="14"/>
      <w:shd w:val="clear" w:color="auto" w:fill="FFFFFF"/>
      <w:lang w:bidi="en-US"/>
    </w:rPr>
  </w:style>
  <w:style w:type="paragraph" w:customStyle="1" w:styleId="91">
    <w:name w:val="Основен текст (9)"/>
    <w:basedOn w:val="a"/>
    <w:link w:val="90"/>
    <w:rsid w:val="00EC4F65"/>
    <w:pPr>
      <w:shd w:val="clear" w:color="auto" w:fill="FFFFFF"/>
      <w:spacing w:before="120" w:after="240" w:line="198" w:lineRule="exact"/>
      <w:jc w:val="center"/>
    </w:pPr>
    <w:rPr>
      <w:rFonts w:ascii="Verdana" w:eastAsia="Verdana" w:hAnsi="Verdana" w:cs="Verdana"/>
      <w:b/>
      <w:bCs/>
      <w:sz w:val="14"/>
      <w:szCs w:val="14"/>
      <w:lang w:eastAsia="bg-BG" w:bidi="en-US"/>
    </w:rPr>
  </w:style>
  <w:style w:type="paragraph" w:styleId="af1">
    <w:name w:val="No Spacing"/>
    <w:uiPriority w:val="1"/>
    <w:qFormat/>
    <w:rsid w:val="00EC4F65"/>
    <w:rPr>
      <w:rFonts w:ascii="Calibri" w:eastAsia="Calibri" w:hAnsi="Calibri" w:cs="Calibri"/>
      <w:color w:val="000000"/>
      <w:sz w:val="22"/>
      <w:szCs w:val="22"/>
      <w:lang w:val="en-US" w:eastAsia="en-US"/>
    </w:rPr>
  </w:style>
  <w:style w:type="paragraph" w:styleId="af2">
    <w:name w:val="List Paragraph"/>
    <w:basedOn w:val="a"/>
    <w:uiPriority w:val="34"/>
    <w:qFormat/>
    <w:rsid w:val="00575F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3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QA%20Docu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0D343-EB59-4837-8560-0D28EC206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QA Document</Template>
  <TotalTime>2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ПК</vt:lpstr>
    </vt:vector>
  </TitlesOfParts>
  <Company>HP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ПК</dc:title>
  <dc:creator>SERVER</dc:creator>
  <cp:lastModifiedBy>Sam EL</cp:lastModifiedBy>
  <cp:revision>2</cp:revision>
  <cp:lastPrinted>2018-12-17T11:49:00Z</cp:lastPrinted>
  <dcterms:created xsi:type="dcterms:W3CDTF">2021-10-13T06:12:00Z</dcterms:created>
  <dcterms:modified xsi:type="dcterms:W3CDTF">2021-10-13T06:12:00Z</dcterms:modified>
</cp:coreProperties>
</file>