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078EAF" w14:textId="77777777" w:rsidR="00FF33E6" w:rsidRDefault="00FF33E6" w:rsidP="00C037BF">
      <w:pPr>
        <w:keepNext/>
        <w:widowControl/>
        <w:spacing w:before="0"/>
        <w:jc w:val="center"/>
        <w:outlineLvl w:val="6"/>
        <w:rPr>
          <w:b/>
          <w:szCs w:val="24"/>
          <w:lang w:eastAsia="bg-BG"/>
        </w:rPr>
      </w:pPr>
    </w:p>
    <w:p w14:paraId="4D1C8E78" w14:textId="7DF61EC6" w:rsidR="00C037BF" w:rsidRPr="00C037BF" w:rsidRDefault="00C037BF" w:rsidP="00C037BF">
      <w:pPr>
        <w:keepNext/>
        <w:widowControl/>
        <w:spacing w:before="0"/>
        <w:jc w:val="center"/>
        <w:outlineLvl w:val="6"/>
        <w:rPr>
          <w:b/>
          <w:szCs w:val="24"/>
          <w:lang w:eastAsia="bg-BG"/>
        </w:rPr>
      </w:pPr>
      <w:r w:rsidRPr="00C037BF">
        <w:rPr>
          <w:b/>
          <w:szCs w:val="24"/>
          <w:lang w:eastAsia="bg-BG"/>
        </w:rPr>
        <w:t>№ .........../</w:t>
      </w:r>
      <w:r w:rsidR="00D6552C">
        <w:rPr>
          <w:b/>
          <w:szCs w:val="24"/>
          <w:lang w:eastAsia="bg-BG"/>
        </w:rPr>
        <w:t>…………….202</w:t>
      </w:r>
      <w:r w:rsidR="00015953">
        <w:rPr>
          <w:b/>
          <w:szCs w:val="24"/>
          <w:lang w:eastAsia="bg-BG"/>
        </w:rPr>
        <w:t>1</w:t>
      </w:r>
      <w:r w:rsidRPr="00C037BF">
        <w:rPr>
          <w:b/>
          <w:szCs w:val="24"/>
          <w:lang w:eastAsia="bg-BG"/>
        </w:rPr>
        <w:t xml:space="preserve"> г. </w:t>
      </w:r>
    </w:p>
    <w:p w14:paraId="4EB5A4CF" w14:textId="77777777" w:rsidR="00F21733" w:rsidRDefault="00F21733" w:rsidP="00F21733">
      <w:pPr>
        <w:widowControl/>
        <w:spacing w:before="0"/>
        <w:rPr>
          <w:szCs w:val="24"/>
          <w:lang w:eastAsia="bg-BG"/>
        </w:rPr>
      </w:pPr>
    </w:p>
    <w:p w14:paraId="1CF67E91" w14:textId="1B066D3D" w:rsidR="00C037BF" w:rsidRPr="00EF4165" w:rsidRDefault="00EF4165" w:rsidP="003F1767">
      <w:pPr>
        <w:widowControl/>
        <w:spacing w:before="0"/>
        <w:rPr>
          <w:sz w:val="20"/>
          <w:lang w:eastAsia="bg-BG"/>
        </w:rPr>
      </w:pPr>
      <w:r w:rsidRPr="00EF4165">
        <w:rPr>
          <w:b/>
          <w:bCs/>
          <w:sz w:val="20"/>
          <w:lang w:eastAsia="bg-BG"/>
        </w:rPr>
        <w:t>1.</w:t>
      </w:r>
      <w:r w:rsidR="00C037BF" w:rsidRPr="00EF4165">
        <w:rPr>
          <w:b/>
          <w:bCs/>
          <w:sz w:val="20"/>
          <w:lang w:eastAsia="bg-BG"/>
        </w:rPr>
        <w:t>По искане на</w:t>
      </w:r>
      <w:r w:rsidR="00391288">
        <w:rPr>
          <w:b/>
          <w:bCs/>
          <w:sz w:val="20"/>
          <w:lang w:eastAsia="bg-BG"/>
        </w:rPr>
        <w:t>:</w:t>
      </w:r>
      <w:r w:rsidR="00C037BF" w:rsidRPr="00EF4165">
        <w:rPr>
          <w:sz w:val="20"/>
          <w:lang w:eastAsia="bg-BG"/>
        </w:rPr>
        <w:t xml:space="preserve"> </w:t>
      </w:r>
      <w:r w:rsidR="00D6552C">
        <w:rPr>
          <w:sz w:val="20"/>
          <w:lang w:eastAsia="bg-BG"/>
        </w:rPr>
        <w:t>……………………………………………………………………………………….…………</w:t>
      </w:r>
    </w:p>
    <w:p w14:paraId="0A6C5C2D" w14:textId="77777777" w:rsidR="00D6552C" w:rsidRDefault="00D6552C" w:rsidP="003F1767">
      <w:pPr>
        <w:rPr>
          <w:b/>
          <w:bCs/>
          <w:sz w:val="20"/>
          <w:lang w:eastAsia="bg-BG"/>
        </w:rPr>
      </w:pPr>
    </w:p>
    <w:p w14:paraId="6F72D209" w14:textId="65F8B56C" w:rsidR="00EF4165" w:rsidRPr="003F1767" w:rsidRDefault="00EF4165" w:rsidP="003F1767">
      <w:pPr>
        <w:rPr>
          <w:sz w:val="28"/>
          <w:szCs w:val="28"/>
          <w:lang w:val="ru-RU"/>
        </w:rPr>
      </w:pPr>
      <w:r w:rsidRPr="00EF4165">
        <w:rPr>
          <w:b/>
          <w:bCs/>
          <w:sz w:val="20"/>
          <w:lang w:eastAsia="bg-BG"/>
        </w:rPr>
        <w:t>2.</w:t>
      </w:r>
      <w:r w:rsidR="00C037BF" w:rsidRPr="00EF4165">
        <w:rPr>
          <w:b/>
          <w:bCs/>
          <w:sz w:val="20"/>
          <w:lang w:eastAsia="bg-BG"/>
        </w:rPr>
        <w:t>Продукт:</w:t>
      </w:r>
      <w:r w:rsidR="0039055D" w:rsidRPr="00EF4165">
        <w:rPr>
          <w:sz w:val="20"/>
          <w:lang w:eastAsia="bg-BG"/>
        </w:rPr>
        <w:t xml:space="preserve"> </w:t>
      </w:r>
      <w:r w:rsidR="00D6552C">
        <w:rPr>
          <w:sz w:val="20"/>
          <w:lang w:eastAsia="bg-BG"/>
        </w:rPr>
        <w:t>…………………………………………………………………………………………..………….</w:t>
      </w:r>
    </w:p>
    <w:p w14:paraId="26843F04" w14:textId="77777777" w:rsidR="00D6552C" w:rsidRDefault="00D6552C" w:rsidP="00F21733">
      <w:pPr>
        <w:widowControl/>
        <w:spacing w:before="0"/>
        <w:rPr>
          <w:b/>
          <w:bCs/>
          <w:sz w:val="20"/>
          <w:lang w:eastAsia="bg-BG"/>
        </w:rPr>
      </w:pPr>
    </w:p>
    <w:p w14:paraId="03A5C67E" w14:textId="7A18DA86" w:rsidR="00EF4165" w:rsidRPr="00EF4165" w:rsidRDefault="00EF4165" w:rsidP="00F21733">
      <w:pPr>
        <w:widowControl/>
        <w:spacing w:before="0"/>
        <w:rPr>
          <w:sz w:val="20"/>
          <w:lang w:eastAsia="bg-BG"/>
        </w:rPr>
      </w:pPr>
      <w:r w:rsidRPr="00EF4165">
        <w:rPr>
          <w:b/>
          <w:bCs/>
          <w:sz w:val="20"/>
          <w:lang w:eastAsia="bg-BG"/>
        </w:rPr>
        <w:t>3.</w:t>
      </w:r>
      <w:r w:rsidR="00757795" w:rsidRPr="00EF4165">
        <w:rPr>
          <w:b/>
          <w:bCs/>
          <w:sz w:val="20"/>
          <w:lang w:eastAsia="bg-BG"/>
        </w:rPr>
        <w:t>Доставено количество за изпитване</w:t>
      </w:r>
      <w:r w:rsidR="00757795" w:rsidRPr="00391288">
        <w:rPr>
          <w:b/>
          <w:bCs/>
          <w:sz w:val="20"/>
          <w:lang w:eastAsia="bg-BG"/>
        </w:rPr>
        <w:t>:</w:t>
      </w:r>
      <w:r w:rsidR="00757795" w:rsidRPr="00EF4165">
        <w:rPr>
          <w:sz w:val="20"/>
          <w:lang w:eastAsia="bg-BG"/>
        </w:rPr>
        <w:t xml:space="preserve">  </w:t>
      </w:r>
      <w:r w:rsidR="00D6552C">
        <w:rPr>
          <w:sz w:val="20"/>
          <w:lang w:eastAsia="bg-BG"/>
        </w:rPr>
        <w:t>…………</w:t>
      </w:r>
      <w:r w:rsidR="00757795" w:rsidRPr="00EF4165">
        <w:rPr>
          <w:sz w:val="20"/>
          <w:lang w:eastAsia="bg-BG"/>
        </w:rPr>
        <w:t xml:space="preserve"> бр.</w:t>
      </w:r>
    </w:p>
    <w:p w14:paraId="4DC75F8A" w14:textId="77777777" w:rsidR="00D6552C" w:rsidRDefault="00D6552C" w:rsidP="00F21733">
      <w:pPr>
        <w:widowControl/>
        <w:spacing w:before="0"/>
        <w:rPr>
          <w:b/>
          <w:bCs/>
          <w:iCs/>
          <w:sz w:val="20"/>
          <w:lang w:eastAsia="bg-BG"/>
        </w:rPr>
      </w:pPr>
    </w:p>
    <w:p w14:paraId="485F4B77" w14:textId="7C3D6F75" w:rsidR="00757795" w:rsidRPr="003F1767" w:rsidRDefault="00EF4165" w:rsidP="00F21733">
      <w:pPr>
        <w:widowControl/>
        <w:spacing w:before="0"/>
        <w:rPr>
          <w:iCs/>
          <w:sz w:val="20"/>
          <w:lang w:eastAsia="bg-BG"/>
        </w:rPr>
      </w:pPr>
      <w:r w:rsidRPr="00EF4165">
        <w:rPr>
          <w:b/>
          <w:bCs/>
          <w:iCs/>
          <w:sz w:val="20"/>
          <w:lang w:eastAsia="bg-BG"/>
        </w:rPr>
        <w:t>4. Лабораторен код на изде</w:t>
      </w:r>
      <w:r w:rsidR="00015953">
        <w:rPr>
          <w:b/>
          <w:bCs/>
          <w:iCs/>
          <w:sz w:val="20"/>
          <w:lang w:eastAsia="bg-BG"/>
        </w:rPr>
        <w:t>л</w:t>
      </w:r>
      <w:r w:rsidRPr="00EF4165">
        <w:rPr>
          <w:b/>
          <w:bCs/>
          <w:iCs/>
          <w:sz w:val="20"/>
          <w:lang w:eastAsia="bg-BG"/>
        </w:rPr>
        <w:t>ието</w:t>
      </w:r>
      <w:r w:rsidR="00391288" w:rsidRPr="00391288">
        <w:rPr>
          <w:b/>
          <w:bCs/>
          <w:iCs/>
          <w:sz w:val="20"/>
          <w:lang w:eastAsia="bg-BG"/>
        </w:rPr>
        <w:t>:</w:t>
      </w:r>
      <w:r w:rsidR="00D6552C" w:rsidRPr="00391288">
        <w:rPr>
          <w:iCs/>
          <w:sz w:val="20"/>
          <w:lang w:eastAsia="bg-BG"/>
        </w:rPr>
        <w:t>…</w:t>
      </w:r>
      <w:r w:rsidR="00D6552C">
        <w:rPr>
          <w:iCs/>
          <w:sz w:val="20"/>
          <w:lang w:eastAsia="bg-BG"/>
        </w:rPr>
        <w:t>………………</w:t>
      </w:r>
      <w:r w:rsidR="00757795" w:rsidRPr="00EF4165">
        <w:rPr>
          <w:sz w:val="20"/>
          <w:lang w:eastAsia="bg-BG"/>
        </w:rPr>
        <w:tab/>
      </w:r>
    </w:p>
    <w:p w14:paraId="16B765DF" w14:textId="77777777" w:rsidR="00D6552C" w:rsidRDefault="00D6552C" w:rsidP="00F21733">
      <w:pPr>
        <w:widowControl/>
        <w:spacing w:before="0"/>
        <w:rPr>
          <w:b/>
          <w:bCs/>
          <w:sz w:val="20"/>
          <w:lang w:eastAsia="bg-BG"/>
        </w:rPr>
      </w:pPr>
    </w:p>
    <w:p w14:paraId="0ADEE91E" w14:textId="2C281FA7" w:rsidR="00757795" w:rsidRPr="00EF4165" w:rsidRDefault="00EF4165" w:rsidP="00F21733">
      <w:pPr>
        <w:widowControl/>
        <w:spacing w:before="0"/>
        <w:rPr>
          <w:sz w:val="20"/>
          <w:lang w:eastAsia="bg-BG"/>
        </w:rPr>
      </w:pPr>
      <w:r w:rsidRPr="00EF4165">
        <w:rPr>
          <w:b/>
          <w:bCs/>
          <w:sz w:val="20"/>
          <w:lang w:eastAsia="bg-BG"/>
        </w:rPr>
        <w:t>5.</w:t>
      </w:r>
      <w:r w:rsidR="00757795" w:rsidRPr="00EF4165">
        <w:rPr>
          <w:b/>
          <w:bCs/>
          <w:sz w:val="20"/>
          <w:lang w:eastAsia="bg-BG"/>
        </w:rPr>
        <w:t>Изпитването да се проведе съгласно изискванията на</w:t>
      </w:r>
      <w:r w:rsidR="00757795" w:rsidRPr="00391288">
        <w:rPr>
          <w:b/>
          <w:bCs/>
          <w:sz w:val="20"/>
          <w:lang w:eastAsia="bg-BG"/>
        </w:rPr>
        <w:t xml:space="preserve">: </w:t>
      </w:r>
      <w:r w:rsidR="00757795" w:rsidRPr="00EF4165">
        <w:rPr>
          <w:sz w:val="20"/>
          <w:lang w:eastAsia="bg-BG"/>
        </w:rPr>
        <w:t>..........................</w:t>
      </w:r>
      <w:r w:rsidR="00D6552C">
        <w:rPr>
          <w:sz w:val="20"/>
          <w:lang w:eastAsia="bg-BG"/>
        </w:rPr>
        <w:t>.............................</w:t>
      </w:r>
      <w:r w:rsidR="00757795" w:rsidRPr="00EF4165">
        <w:rPr>
          <w:sz w:val="20"/>
          <w:lang w:eastAsia="bg-BG"/>
        </w:rPr>
        <w:t>.................</w:t>
      </w:r>
    </w:p>
    <w:p w14:paraId="253DBBE2" w14:textId="03A6F896" w:rsidR="00D6552C" w:rsidRDefault="00D6552C" w:rsidP="00F21733">
      <w:pPr>
        <w:ind w:firstLine="60"/>
        <w:rPr>
          <w:b/>
          <w:bCs/>
          <w:sz w:val="20"/>
        </w:rPr>
      </w:pPr>
      <w:bookmarkStart w:id="0" w:name="_Hlk36449349"/>
      <w:r w:rsidRPr="00E45E50">
        <w:rPr>
          <w:iCs/>
          <w:sz w:val="20"/>
          <w:lang w:eastAsia="bg-BG"/>
        </w:rPr>
        <w:t>.......................................................................................................................</w:t>
      </w:r>
      <w:r>
        <w:rPr>
          <w:iCs/>
          <w:sz w:val="20"/>
          <w:lang w:eastAsia="bg-BG"/>
        </w:rPr>
        <w:t>...........................</w:t>
      </w:r>
      <w:r w:rsidRPr="00E45E50">
        <w:rPr>
          <w:iCs/>
          <w:sz w:val="20"/>
          <w:lang w:eastAsia="bg-BG"/>
        </w:rPr>
        <w:t>..................</w:t>
      </w:r>
      <w:r>
        <w:rPr>
          <w:iCs/>
          <w:sz w:val="20"/>
          <w:lang w:eastAsia="bg-BG"/>
        </w:rPr>
        <w:t>…….</w:t>
      </w:r>
    </w:p>
    <w:p w14:paraId="25D5AA32" w14:textId="5AC9AD69" w:rsidR="00757795" w:rsidRPr="00EF4165" w:rsidRDefault="00757795" w:rsidP="00F21733">
      <w:pPr>
        <w:ind w:firstLine="60"/>
        <w:rPr>
          <w:sz w:val="20"/>
        </w:rPr>
      </w:pPr>
      <w:r w:rsidRPr="00EF4165">
        <w:rPr>
          <w:b/>
          <w:bCs/>
          <w:sz w:val="20"/>
        </w:rPr>
        <w:t>по следните показатели</w:t>
      </w:r>
      <w:r w:rsidRPr="00391288">
        <w:rPr>
          <w:b/>
          <w:bCs/>
          <w:sz w:val="20"/>
        </w:rPr>
        <w:t>:</w:t>
      </w:r>
      <w:r w:rsidRPr="00EF4165">
        <w:rPr>
          <w:sz w:val="20"/>
        </w:rPr>
        <w:t xml:space="preserve"> </w:t>
      </w:r>
      <w:r w:rsidR="00D6552C" w:rsidRPr="00E45E50">
        <w:rPr>
          <w:iCs/>
          <w:sz w:val="20"/>
          <w:lang w:eastAsia="bg-BG"/>
        </w:rPr>
        <w:t>................................................................................................................................</w:t>
      </w:r>
      <w:r w:rsidR="00F21733" w:rsidRPr="00EF4165">
        <w:rPr>
          <w:sz w:val="20"/>
        </w:rPr>
        <w:t xml:space="preserve"> </w:t>
      </w:r>
      <w:r w:rsidR="00EF4165" w:rsidRPr="00EF4165">
        <w:rPr>
          <w:sz w:val="20"/>
        </w:rPr>
        <w:t xml:space="preserve"> </w:t>
      </w:r>
    </w:p>
    <w:bookmarkEnd w:id="0"/>
    <w:p w14:paraId="690949E9" w14:textId="77777777" w:rsidR="00D6552C" w:rsidRDefault="00D6552C" w:rsidP="00EF4165">
      <w:pPr>
        <w:widowControl/>
        <w:spacing w:before="0"/>
        <w:rPr>
          <w:sz w:val="20"/>
          <w:lang w:eastAsia="bg-BG"/>
        </w:rPr>
      </w:pPr>
    </w:p>
    <w:p w14:paraId="66F0B262" w14:textId="14CBC9CC" w:rsidR="00EF4165" w:rsidRPr="00E45E50" w:rsidRDefault="00EF4165" w:rsidP="00EF4165">
      <w:pPr>
        <w:widowControl/>
        <w:spacing w:before="0"/>
        <w:rPr>
          <w:sz w:val="20"/>
          <w:lang w:eastAsia="bg-BG"/>
        </w:rPr>
      </w:pPr>
      <w:r w:rsidRPr="00E45E50">
        <w:rPr>
          <w:sz w:val="20"/>
          <w:lang w:eastAsia="bg-BG"/>
        </w:rPr>
        <w:t>6.</w:t>
      </w:r>
      <w:r w:rsidRPr="00EF4165">
        <w:rPr>
          <w:b/>
          <w:bCs/>
          <w:sz w:val="20"/>
          <w:lang w:eastAsia="bg-BG"/>
        </w:rPr>
        <w:t>Забележка</w:t>
      </w:r>
      <w:r w:rsidRPr="00E45E50">
        <w:rPr>
          <w:sz w:val="20"/>
          <w:lang w:eastAsia="bg-BG"/>
        </w:rPr>
        <w:t xml:space="preserve"> </w:t>
      </w:r>
      <w:r w:rsidRPr="00D6552C">
        <w:rPr>
          <w:b/>
          <w:bCs/>
          <w:sz w:val="20"/>
          <w:lang w:eastAsia="bg-BG"/>
        </w:rPr>
        <w:t>относно състоянието на получените обекти, ако има нарушаване на целостта им</w:t>
      </w:r>
      <w:r w:rsidRPr="00391288">
        <w:rPr>
          <w:b/>
          <w:bCs/>
          <w:sz w:val="20"/>
          <w:lang w:eastAsia="bg-BG"/>
        </w:rPr>
        <w:t>:</w:t>
      </w:r>
    </w:p>
    <w:p w14:paraId="0CD18E5F" w14:textId="77777777" w:rsidR="00FF33E6" w:rsidRPr="00E45E50" w:rsidRDefault="00FF33E6" w:rsidP="00FF33E6">
      <w:pPr>
        <w:widowControl/>
        <w:spacing w:before="0"/>
        <w:rPr>
          <w:sz w:val="20"/>
          <w:lang w:eastAsia="bg-BG"/>
        </w:rPr>
      </w:pPr>
      <w:r w:rsidRPr="00E45E50">
        <w:rPr>
          <w:sz w:val="20"/>
          <w:lang w:eastAsia="bg-BG"/>
        </w:rPr>
        <w:t>............................................................................................................................</w:t>
      </w:r>
      <w:r>
        <w:rPr>
          <w:sz w:val="20"/>
          <w:lang w:eastAsia="bg-BG"/>
        </w:rPr>
        <w:t>.........</w:t>
      </w:r>
      <w:r w:rsidRPr="00E45E50">
        <w:rPr>
          <w:sz w:val="20"/>
          <w:lang w:eastAsia="bg-BG"/>
        </w:rPr>
        <w:t>.........................................</w:t>
      </w:r>
    </w:p>
    <w:p w14:paraId="5E4F9C9D" w14:textId="77777777" w:rsidR="00FF33E6" w:rsidRDefault="00FF33E6" w:rsidP="00FF33E6">
      <w:pPr>
        <w:widowControl/>
        <w:spacing w:before="0"/>
        <w:jc w:val="left"/>
        <w:rPr>
          <w:b/>
          <w:bCs/>
          <w:iCs/>
          <w:sz w:val="20"/>
          <w:lang w:eastAsia="bg-BG"/>
        </w:rPr>
      </w:pPr>
    </w:p>
    <w:p w14:paraId="1A7AE92A" w14:textId="77777777" w:rsidR="00015953" w:rsidRDefault="00015953" w:rsidP="00015953">
      <w:pPr>
        <w:widowControl/>
        <w:spacing w:before="0"/>
        <w:rPr>
          <w:b/>
          <w:bCs/>
          <w:iCs/>
          <w:sz w:val="20"/>
          <w:lang w:eastAsia="bg-BG"/>
        </w:rPr>
      </w:pPr>
      <w:r w:rsidRPr="00015953">
        <w:rPr>
          <w:b/>
          <w:bCs/>
          <w:iCs/>
          <w:sz w:val="20"/>
          <w:lang w:eastAsia="bg-BG"/>
        </w:rPr>
        <w:t>7.Изпитвателна лаборатория при „САМЕЛ 90“ АД декларира , че не извършва обявяване</w:t>
      </w:r>
    </w:p>
    <w:p w14:paraId="22C00FC2" w14:textId="5BE9D749" w:rsidR="00EF4165" w:rsidRPr="00015953" w:rsidRDefault="00015953" w:rsidP="00015953">
      <w:pPr>
        <w:widowControl/>
        <w:spacing w:before="0"/>
        <w:rPr>
          <w:b/>
          <w:bCs/>
          <w:iCs/>
          <w:sz w:val="20"/>
          <w:lang w:eastAsia="bg-BG"/>
        </w:rPr>
      </w:pPr>
      <w:r w:rsidRPr="00015953">
        <w:rPr>
          <w:b/>
          <w:bCs/>
          <w:iCs/>
          <w:sz w:val="20"/>
          <w:lang w:eastAsia="bg-BG"/>
        </w:rPr>
        <w:t xml:space="preserve"> на   съответствие/ несъответствие</w:t>
      </w:r>
      <w:r w:rsidR="00391288">
        <w:rPr>
          <w:b/>
          <w:bCs/>
          <w:iCs/>
          <w:sz w:val="20"/>
          <w:lang w:eastAsia="bg-BG"/>
        </w:rPr>
        <w:t>.</w:t>
      </w:r>
      <w:r w:rsidR="00EF4165" w:rsidRPr="00E45E50">
        <w:rPr>
          <w:iCs/>
          <w:sz w:val="20"/>
          <w:lang w:eastAsia="bg-BG"/>
        </w:rPr>
        <w:tab/>
      </w:r>
    </w:p>
    <w:p w14:paraId="1004FAD7" w14:textId="77777777" w:rsidR="00D6552C" w:rsidRDefault="00D6552C" w:rsidP="00EF4165">
      <w:pPr>
        <w:widowControl/>
        <w:spacing w:before="0"/>
        <w:rPr>
          <w:b/>
          <w:bCs/>
          <w:iCs/>
          <w:sz w:val="20"/>
          <w:lang w:eastAsia="bg-BG"/>
        </w:rPr>
      </w:pPr>
    </w:p>
    <w:p w14:paraId="444488D2" w14:textId="40C02347" w:rsidR="00EF4165" w:rsidRDefault="00FF33E6" w:rsidP="00EF4165">
      <w:pPr>
        <w:widowControl/>
        <w:spacing w:before="0"/>
        <w:rPr>
          <w:b/>
          <w:bCs/>
          <w:sz w:val="20"/>
          <w:lang w:eastAsia="bg-BG"/>
        </w:rPr>
      </w:pPr>
      <w:r w:rsidRPr="00FF33E6">
        <w:rPr>
          <w:b/>
          <w:bCs/>
          <w:sz w:val="20"/>
          <w:lang w:eastAsia="bg-BG"/>
        </w:rPr>
        <w:t>8. Лабораторията не извършва докладване на мнения и тълкувания.</w:t>
      </w:r>
    </w:p>
    <w:p w14:paraId="26163F0D" w14:textId="77777777" w:rsidR="00FF33E6" w:rsidRPr="00FF33E6" w:rsidRDefault="00FF33E6" w:rsidP="00EF4165">
      <w:pPr>
        <w:widowControl/>
        <w:spacing w:before="0"/>
        <w:rPr>
          <w:sz w:val="12"/>
          <w:szCs w:val="12"/>
          <w:lang w:eastAsia="bg-BG"/>
        </w:rPr>
      </w:pPr>
    </w:p>
    <w:p w14:paraId="1F76A03E" w14:textId="77777777" w:rsidR="00EF4165" w:rsidRPr="00E45E50" w:rsidRDefault="00EF4165" w:rsidP="00EF4165">
      <w:pPr>
        <w:widowControl/>
        <w:spacing w:before="0"/>
        <w:rPr>
          <w:sz w:val="12"/>
          <w:szCs w:val="12"/>
          <w:lang w:eastAsia="bg-BG"/>
        </w:rPr>
      </w:pPr>
    </w:p>
    <w:p w14:paraId="28116F33" w14:textId="19A27C8D" w:rsidR="00C037BF" w:rsidRPr="003F1767" w:rsidRDefault="00EF4165" w:rsidP="00EF4165">
      <w:pPr>
        <w:widowControl/>
        <w:spacing w:before="0"/>
        <w:rPr>
          <w:sz w:val="20"/>
          <w:lang w:eastAsia="bg-BG"/>
        </w:rPr>
      </w:pPr>
      <w:r w:rsidRPr="003F1767">
        <w:rPr>
          <w:sz w:val="20"/>
          <w:lang w:eastAsia="bg-BG"/>
        </w:rPr>
        <w:t xml:space="preserve">     П</w:t>
      </w:r>
      <w:r w:rsidR="00C037BF" w:rsidRPr="003F1767">
        <w:rPr>
          <w:sz w:val="20"/>
          <w:lang w:eastAsia="bg-BG"/>
        </w:rPr>
        <w:t xml:space="preserve">редставил: </w:t>
      </w:r>
      <w:r w:rsidR="00D6552C">
        <w:rPr>
          <w:sz w:val="20"/>
          <w:lang w:eastAsia="bg-BG"/>
        </w:rPr>
        <w:t>………………….</w:t>
      </w:r>
      <w:r w:rsidR="0039055D" w:rsidRPr="003F1767">
        <w:rPr>
          <w:sz w:val="20"/>
          <w:lang w:eastAsia="bg-BG"/>
        </w:rPr>
        <w:t xml:space="preserve">    </w:t>
      </w:r>
      <w:r w:rsidR="00C037BF" w:rsidRPr="003F1767">
        <w:rPr>
          <w:sz w:val="20"/>
          <w:lang w:eastAsia="bg-BG"/>
        </w:rPr>
        <w:t xml:space="preserve">      </w:t>
      </w:r>
      <w:r w:rsidR="00915C30" w:rsidRPr="003F1767">
        <w:rPr>
          <w:sz w:val="20"/>
          <w:lang w:val="en-US" w:eastAsia="bg-BG"/>
        </w:rPr>
        <w:t xml:space="preserve">     </w:t>
      </w:r>
      <w:r w:rsidR="00C037BF" w:rsidRPr="003F1767">
        <w:rPr>
          <w:sz w:val="20"/>
          <w:lang w:eastAsia="bg-BG"/>
        </w:rPr>
        <w:t xml:space="preserve"> </w:t>
      </w:r>
      <w:r w:rsidR="00635524" w:rsidRPr="003F1767">
        <w:rPr>
          <w:sz w:val="20"/>
          <w:lang w:eastAsia="bg-BG"/>
        </w:rPr>
        <w:t xml:space="preserve"> </w:t>
      </w:r>
      <w:r w:rsidR="00C037BF" w:rsidRPr="003F1767">
        <w:rPr>
          <w:sz w:val="20"/>
          <w:lang w:eastAsia="bg-BG"/>
        </w:rPr>
        <w:t xml:space="preserve"> </w:t>
      </w:r>
      <w:r w:rsidR="00C037BF" w:rsidRPr="003F1767">
        <w:rPr>
          <w:sz w:val="20"/>
          <w:lang w:eastAsia="bg-BG"/>
        </w:rPr>
        <w:tab/>
      </w:r>
      <w:r w:rsidR="00D6552C">
        <w:rPr>
          <w:sz w:val="20"/>
          <w:lang w:eastAsia="bg-BG"/>
        </w:rPr>
        <w:t xml:space="preserve">    </w:t>
      </w:r>
      <w:r w:rsidR="00C037BF" w:rsidRPr="003F1767">
        <w:rPr>
          <w:sz w:val="20"/>
          <w:lang w:eastAsia="bg-BG"/>
        </w:rPr>
        <w:t>......................</w:t>
      </w:r>
      <w:r w:rsidR="00C037BF" w:rsidRPr="003F1767">
        <w:rPr>
          <w:sz w:val="20"/>
          <w:lang w:eastAsia="bg-BG"/>
        </w:rPr>
        <w:tab/>
      </w:r>
      <w:r w:rsidR="00C037BF" w:rsidRPr="003F1767">
        <w:rPr>
          <w:sz w:val="20"/>
          <w:lang w:eastAsia="bg-BG"/>
        </w:rPr>
        <w:tab/>
      </w:r>
      <w:r w:rsidR="00D6552C">
        <w:rPr>
          <w:sz w:val="20"/>
          <w:lang w:eastAsia="bg-BG"/>
        </w:rPr>
        <w:t xml:space="preserve">    ……………..</w:t>
      </w:r>
      <w:r w:rsidR="00C037BF" w:rsidRPr="003F1767">
        <w:rPr>
          <w:sz w:val="20"/>
          <w:lang w:eastAsia="bg-BG"/>
        </w:rPr>
        <w:t xml:space="preserve"> г.</w:t>
      </w:r>
    </w:p>
    <w:p w14:paraId="3FE3CE4B" w14:textId="739774C5" w:rsidR="00C037BF" w:rsidRPr="003F1767" w:rsidRDefault="00C037BF" w:rsidP="00C037BF">
      <w:pPr>
        <w:widowControl/>
        <w:spacing w:before="0"/>
        <w:rPr>
          <w:sz w:val="18"/>
          <w:szCs w:val="18"/>
          <w:lang w:eastAsia="bg-BG"/>
        </w:rPr>
      </w:pPr>
      <w:r w:rsidRPr="00915C30">
        <w:rPr>
          <w:sz w:val="22"/>
          <w:szCs w:val="22"/>
          <w:lang w:eastAsia="bg-BG"/>
        </w:rPr>
        <w:tab/>
      </w:r>
      <w:r w:rsidRPr="003F1767">
        <w:rPr>
          <w:sz w:val="18"/>
          <w:szCs w:val="18"/>
          <w:lang w:eastAsia="bg-BG"/>
        </w:rPr>
        <w:t xml:space="preserve">                (клиент, н-к звено)</w:t>
      </w:r>
      <w:r w:rsidRPr="003F1767">
        <w:rPr>
          <w:sz w:val="18"/>
          <w:szCs w:val="18"/>
          <w:lang w:eastAsia="bg-BG"/>
        </w:rPr>
        <w:tab/>
      </w:r>
      <w:r w:rsidRPr="003F1767">
        <w:rPr>
          <w:sz w:val="18"/>
          <w:szCs w:val="18"/>
          <w:lang w:eastAsia="bg-BG"/>
        </w:rPr>
        <w:tab/>
        <w:t xml:space="preserve">        (подпис)</w:t>
      </w:r>
      <w:r w:rsidRPr="003F1767">
        <w:rPr>
          <w:sz w:val="18"/>
          <w:szCs w:val="18"/>
          <w:lang w:eastAsia="bg-BG"/>
        </w:rPr>
        <w:tab/>
      </w:r>
      <w:r w:rsidRPr="003F1767">
        <w:rPr>
          <w:sz w:val="18"/>
          <w:szCs w:val="18"/>
          <w:lang w:eastAsia="bg-BG"/>
        </w:rPr>
        <w:tab/>
        <w:t xml:space="preserve">     </w:t>
      </w:r>
      <w:r w:rsidR="003F1767">
        <w:rPr>
          <w:sz w:val="18"/>
          <w:szCs w:val="18"/>
          <w:lang w:eastAsia="bg-BG"/>
        </w:rPr>
        <w:t xml:space="preserve">   </w:t>
      </w:r>
      <w:r w:rsidRPr="003F1767">
        <w:rPr>
          <w:sz w:val="18"/>
          <w:szCs w:val="18"/>
          <w:lang w:eastAsia="bg-BG"/>
        </w:rPr>
        <w:t xml:space="preserve">    (дата)</w:t>
      </w:r>
    </w:p>
    <w:p w14:paraId="216DFA20" w14:textId="77777777" w:rsidR="00C037BF" w:rsidRPr="00915C30" w:rsidRDefault="00C037BF" w:rsidP="00C037BF">
      <w:pPr>
        <w:widowControl/>
        <w:spacing w:before="0"/>
        <w:ind w:left="1440"/>
        <w:rPr>
          <w:sz w:val="22"/>
          <w:szCs w:val="22"/>
          <w:lang w:eastAsia="bg-BG"/>
        </w:rPr>
      </w:pPr>
    </w:p>
    <w:p w14:paraId="1321602A" w14:textId="4BD6A9D6" w:rsidR="00C037BF" w:rsidRPr="003F1767" w:rsidRDefault="00EF4165" w:rsidP="00EF4165">
      <w:pPr>
        <w:widowControl/>
        <w:spacing w:before="0"/>
        <w:rPr>
          <w:sz w:val="20"/>
          <w:lang w:eastAsia="bg-BG"/>
        </w:rPr>
      </w:pPr>
      <w:r>
        <w:rPr>
          <w:sz w:val="22"/>
          <w:szCs w:val="22"/>
          <w:lang w:eastAsia="bg-BG"/>
        </w:rPr>
        <w:t xml:space="preserve">     </w:t>
      </w:r>
      <w:r w:rsidR="00C037BF" w:rsidRPr="003F1767">
        <w:rPr>
          <w:sz w:val="20"/>
          <w:lang w:eastAsia="bg-BG"/>
        </w:rPr>
        <w:t>Приел:</w:t>
      </w:r>
      <w:r w:rsidR="00635524" w:rsidRPr="003F1767">
        <w:rPr>
          <w:sz w:val="20"/>
          <w:lang w:eastAsia="bg-BG"/>
        </w:rPr>
        <w:t xml:space="preserve"> </w:t>
      </w:r>
      <w:r w:rsidR="00015953">
        <w:rPr>
          <w:sz w:val="20"/>
          <w:lang w:eastAsia="bg-BG"/>
        </w:rPr>
        <w:t>……………………….</w:t>
      </w:r>
      <w:r w:rsidR="00C037BF" w:rsidRPr="003F1767">
        <w:rPr>
          <w:sz w:val="20"/>
          <w:lang w:eastAsia="bg-BG"/>
        </w:rPr>
        <w:tab/>
      </w:r>
      <w:r w:rsidR="00C037BF" w:rsidRPr="003F1767">
        <w:rPr>
          <w:sz w:val="20"/>
          <w:lang w:eastAsia="bg-BG"/>
        </w:rPr>
        <w:tab/>
        <w:t xml:space="preserve">    </w:t>
      </w:r>
      <w:r w:rsidR="003F1767">
        <w:rPr>
          <w:sz w:val="20"/>
          <w:lang w:eastAsia="bg-BG"/>
        </w:rPr>
        <w:t xml:space="preserve">   </w:t>
      </w:r>
      <w:r w:rsidR="00C037BF" w:rsidRPr="003F1767">
        <w:rPr>
          <w:sz w:val="20"/>
          <w:lang w:eastAsia="bg-BG"/>
        </w:rPr>
        <w:t xml:space="preserve">         ......................</w:t>
      </w:r>
      <w:r w:rsidR="00C037BF" w:rsidRPr="003F1767">
        <w:rPr>
          <w:sz w:val="20"/>
          <w:lang w:eastAsia="bg-BG"/>
        </w:rPr>
        <w:tab/>
      </w:r>
      <w:r w:rsidR="00C037BF" w:rsidRPr="003F1767">
        <w:rPr>
          <w:sz w:val="20"/>
          <w:lang w:eastAsia="bg-BG"/>
        </w:rPr>
        <w:tab/>
      </w:r>
      <w:r w:rsidR="00635524" w:rsidRPr="003F1767">
        <w:rPr>
          <w:sz w:val="20"/>
          <w:lang w:eastAsia="bg-BG"/>
        </w:rPr>
        <w:t xml:space="preserve">     </w:t>
      </w:r>
      <w:r w:rsidR="00D6552C">
        <w:rPr>
          <w:sz w:val="20"/>
          <w:lang w:eastAsia="bg-BG"/>
        </w:rPr>
        <w:t>…………….</w:t>
      </w:r>
      <w:r w:rsidR="00635524" w:rsidRPr="003F1767">
        <w:rPr>
          <w:sz w:val="20"/>
          <w:lang w:eastAsia="bg-BG"/>
        </w:rPr>
        <w:t xml:space="preserve"> г.</w:t>
      </w:r>
    </w:p>
    <w:p w14:paraId="0272EA20" w14:textId="5609A679" w:rsidR="00C037BF" w:rsidRPr="003F1767" w:rsidRDefault="00C037BF" w:rsidP="00C037BF">
      <w:pPr>
        <w:widowControl/>
        <w:spacing w:before="0"/>
        <w:ind w:left="1440"/>
        <w:rPr>
          <w:sz w:val="18"/>
          <w:szCs w:val="18"/>
          <w:lang w:eastAsia="bg-BG"/>
        </w:rPr>
      </w:pPr>
      <w:r w:rsidRPr="003F1767">
        <w:rPr>
          <w:sz w:val="18"/>
          <w:szCs w:val="18"/>
          <w:lang w:eastAsia="bg-BG"/>
        </w:rPr>
        <w:t xml:space="preserve">         (РИЛ)</w:t>
      </w:r>
      <w:r w:rsidRPr="003F1767">
        <w:rPr>
          <w:sz w:val="18"/>
          <w:szCs w:val="18"/>
          <w:lang w:eastAsia="bg-BG"/>
        </w:rPr>
        <w:tab/>
      </w:r>
      <w:r w:rsidR="003F1767">
        <w:rPr>
          <w:sz w:val="18"/>
          <w:szCs w:val="18"/>
          <w:lang w:eastAsia="bg-BG"/>
        </w:rPr>
        <w:t xml:space="preserve">      </w:t>
      </w:r>
      <w:r w:rsidRPr="003F1767">
        <w:rPr>
          <w:sz w:val="18"/>
          <w:szCs w:val="18"/>
          <w:lang w:eastAsia="bg-BG"/>
        </w:rPr>
        <w:tab/>
        <w:t xml:space="preserve">                 </w:t>
      </w:r>
      <w:r w:rsidR="003F1767">
        <w:rPr>
          <w:sz w:val="18"/>
          <w:szCs w:val="18"/>
          <w:lang w:eastAsia="bg-BG"/>
        </w:rPr>
        <w:t xml:space="preserve">      </w:t>
      </w:r>
      <w:r w:rsidRPr="003F1767">
        <w:rPr>
          <w:sz w:val="18"/>
          <w:szCs w:val="18"/>
          <w:lang w:eastAsia="bg-BG"/>
        </w:rPr>
        <w:t xml:space="preserve">  (подпис)</w:t>
      </w:r>
      <w:r w:rsidRPr="003F1767">
        <w:rPr>
          <w:sz w:val="18"/>
          <w:szCs w:val="18"/>
          <w:lang w:eastAsia="bg-BG"/>
        </w:rPr>
        <w:tab/>
        <w:t xml:space="preserve">               </w:t>
      </w:r>
      <w:r w:rsidR="003F1767">
        <w:rPr>
          <w:sz w:val="18"/>
          <w:szCs w:val="18"/>
          <w:lang w:eastAsia="bg-BG"/>
        </w:rPr>
        <w:t xml:space="preserve">      </w:t>
      </w:r>
      <w:r w:rsidRPr="003F1767">
        <w:rPr>
          <w:sz w:val="18"/>
          <w:szCs w:val="18"/>
          <w:lang w:eastAsia="bg-BG"/>
        </w:rPr>
        <w:t xml:space="preserve">        (дата)</w:t>
      </w:r>
    </w:p>
    <w:p w14:paraId="0D8C9051" w14:textId="77777777" w:rsidR="00C037BF" w:rsidRPr="003F1767" w:rsidRDefault="00C037BF" w:rsidP="00C037BF">
      <w:pPr>
        <w:widowControl/>
        <w:spacing w:before="0"/>
        <w:rPr>
          <w:sz w:val="18"/>
          <w:szCs w:val="18"/>
          <w:lang w:eastAsia="bg-BG"/>
        </w:rPr>
      </w:pPr>
    </w:p>
    <w:p w14:paraId="4E8B8E13" w14:textId="77777777" w:rsidR="00C037BF" w:rsidRPr="00015953" w:rsidRDefault="00C037BF" w:rsidP="00C037BF">
      <w:pPr>
        <w:widowControl/>
        <w:spacing w:before="0"/>
        <w:ind w:firstLine="720"/>
        <w:rPr>
          <w:iCs/>
          <w:sz w:val="20"/>
          <w:lang w:eastAsia="bg-BG"/>
        </w:rPr>
      </w:pPr>
      <w:r w:rsidRPr="00015953">
        <w:rPr>
          <w:b/>
          <w:iCs/>
          <w:sz w:val="20"/>
          <w:lang w:eastAsia="bg-BG"/>
        </w:rPr>
        <w:t>Забележка:</w:t>
      </w:r>
      <w:r w:rsidRPr="00015953">
        <w:rPr>
          <w:iCs/>
          <w:sz w:val="20"/>
          <w:lang w:eastAsia="bg-BG"/>
        </w:rPr>
        <w:t xml:space="preserve"> С подписване на настоящата заявка за изпитване, лицето декларира, че не е правило опити, до момента на подписване да повлияе върху безпристрастността на лабораторията. Такива действия няма да бъдат предприемани по време на провеждане на изпитването и след това. При констатиране на действия за влияние върху безпристрастността, същите се разглеждат като опит за подкупване на длъжностно лице и се наказват по чл. 313 на Наказателния кодекс.</w:t>
      </w:r>
    </w:p>
    <w:p w14:paraId="5AD63D33" w14:textId="77777777" w:rsidR="00C037BF" w:rsidRPr="003F1767" w:rsidRDefault="00C037BF" w:rsidP="00C037BF">
      <w:pPr>
        <w:widowControl/>
        <w:spacing w:before="0"/>
        <w:jc w:val="left"/>
        <w:rPr>
          <w:sz w:val="20"/>
        </w:rPr>
      </w:pPr>
    </w:p>
    <w:p w14:paraId="4CB3CFED" w14:textId="77777777" w:rsidR="00015953" w:rsidRDefault="00757795" w:rsidP="00FF33E6">
      <w:pPr>
        <w:widowControl/>
        <w:spacing w:before="0"/>
        <w:jc w:val="left"/>
        <w:rPr>
          <w:b/>
          <w:sz w:val="20"/>
          <w:lang w:eastAsia="bg-BG"/>
        </w:rPr>
      </w:pPr>
      <w:r w:rsidRPr="003F1767">
        <w:rPr>
          <w:b/>
          <w:sz w:val="20"/>
          <w:lang w:eastAsia="bg-BG"/>
        </w:rPr>
        <w:t xml:space="preserve">Направен е преглед на идентифицираните рисковете за безпристрастност и те остават   </w:t>
      </w:r>
    </w:p>
    <w:p w14:paraId="14F868B2" w14:textId="77777777" w:rsidR="00015953" w:rsidRDefault="00015953" w:rsidP="00015953">
      <w:pPr>
        <w:widowControl/>
        <w:spacing w:before="0"/>
        <w:rPr>
          <w:b/>
          <w:sz w:val="20"/>
          <w:lang w:eastAsia="bg-BG"/>
        </w:rPr>
      </w:pPr>
    </w:p>
    <w:p w14:paraId="6EB480E0" w14:textId="293C9A4E" w:rsidR="00757795" w:rsidRPr="003F1767" w:rsidRDefault="00015953" w:rsidP="00015953">
      <w:pPr>
        <w:widowControl/>
        <w:spacing w:before="0"/>
        <w:rPr>
          <w:b/>
          <w:sz w:val="20"/>
          <w:lang w:eastAsia="bg-BG"/>
        </w:rPr>
      </w:pPr>
      <w:r>
        <w:rPr>
          <w:b/>
          <w:sz w:val="20"/>
          <w:lang w:eastAsia="bg-BG"/>
        </w:rPr>
        <w:t>променени/</w:t>
      </w:r>
      <w:r w:rsidR="00757795" w:rsidRPr="003F1767">
        <w:rPr>
          <w:b/>
          <w:sz w:val="20"/>
          <w:lang w:eastAsia="bg-BG"/>
        </w:rPr>
        <w:t xml:space="preserve">непроменени . </w:t>
      </w:r>
      <w:r w:rsidR="003F1767">
        <w:rPr>
          <w:b/>
          <w:sz w:val="20"/>
          <w:lang w:eastAsia="bg-BG"/>
        </w:rPr>
        <w:t xml:space="preserve"> </w:t>
      </w:r>
      <w:r w:rsidR="00757795" w:rsidRPr="003F1767">
        <w:rPr>
          <w:b/>
          <w:sz w:val="20"/>
          <w:lang w:eastAsia="bg-BG"/>
        </w:rPr>
        <w:t>Заявката се дава изпълнение на г-н /г-жа …………………</w:t>
      </w:r>
      <w:r w:rsidR="003F1767">
        <w:rPr>
          <w:b/>
          <w:sz w:val="20"/>
          <w:lang w:eastAsia="bg-BG"/>
        </w:rPr>
        <w:t>…………………</w:t>
      </w:r>
      <w:r>
        <w:rPr>
          <w:b/>
          <w:sz w:val="20"/>
          <w:lang w:eastAsia="bg-BG"/>
        </w:rPr>
        <w:t>…</w:t>
      </w:r>
      <w:r w:rsidR="00757795" w:rsidRPr="003F1767">
        <w:rPr>
          <w:b/>
          <w:sz w:val="20"/>
          <w:lang w:eastAsia="bg-BG"/>
        </w:rPr>
        <w:t xml:space="preserve">       </w:t>
      </w:r>
    </w:p>
    <w:p w14:paraId="1DC1054B" w14:textId="77777777" w:rsidR="00757795" w:rsidRPr="003F1767" w:rsidRDefault="00757795" w:rsidP="00757795">
      <w:pPr>
        <w:widowControl/>
        <w:spacing w:before="0"/>
        <w:jc w:val="left"/>
        <w:rPr>
          <w:b/>
          <w:sz w:val="20"/>
          <w:lang w:eastAsia="bg-BG"/>
        </w:rPr>
      </w:pPr>
    </w:p>
    <w:p w14:paraId="10F4C1BA" w14:textId="0AB94B4C" w:rsidR="00757795" w:rsidRPr="003F1767" w:rsidRDefault="00757795" w:rsidP="00757795">
      <w:pPr>
        <w:widowControl/>
        <w:spacing w:before="0"/>
        <w:rPr>
          <w:b/>
          <w:sz w:val="20"/>
          <w:lang w:eastAsia="bg-BG"/>
        </w:rPr>
      </w:pPr>
      <w:r w:rsidRPr="003F1767">
        <w:rPr>
          <w:b/>
          <w:sz w:val="20"/>
          <w:lang w:eastAsia="bg-BG"/>
        </w:rPr>
        <w:t xml:space="preserve"> …………………………………………………………………………………………</w:t>
      </w:r>
      <w:r w:rsidR="003F1767">
        <w:rPr>
          <w:b/>
          <w:sz w:val="20"/>
          <w:lang w:eastAsia="bg-BG"/>
        </w:rPr>
        <w:t>……………………..</w:t>
      </w:r>
      <w:r w:rsidRPr="003F1767">
        <w:rPr>
          <w:b/>
          <w:sz w:val="20"/>
          <w:lang w:eastAsia="bg-BG"/>
        </w:rPr>
        <w:t xml:space="preserve">……….              </w:t>
      </w:r>
    </w:p>
    <w:p w14:paraId="18B8A7E2" w14:textId="77777777" w:rsidR="00757795" w:rsidRPr="003F1767" w:rsidRDefault="00757795" w:rsidP="00757795">
      <w:pPr>
        <w:widowControl/>
        <w:spacing w:before="0"/>
        <w:rPr>
          <w:b/>
          <w:sz w:val="20"/>
          <w:lang w:eastAsia="bg-BG"/>
        </w:rPr>
      </w:pPr>
      <w:r w:rsidRPr="003F1767">
        <w:rPr>
          <w:b/>
          <w:sz w:val="20"/>
          <w:lang w:eastAsia="bg-BG"/>
        </w:rPr>
        <w:t xml:space="preserve">                                                                </w:t>
      </w:r>
    </w:p>
    <w:p w14:paraId="7F0D3C20" w14:textId="77777777" w:rsidR="00757795" w:rsidRPr="003F1767" w:rsidRDefault="00757795" w:rsidP="00757795">
      <w:pPr>
        <w:widowControl/>
        <w:spacing w:before="0"/>
        <w:rPr>
          <w:b/>
          <w:sz w:val="20"/>
          <w:lang w:eastAsia="bg-BG"/>
        </w:rPr>
      </w:pPr>
    </w:p>
    <w:p w14:paraId="39C88C37" w14:textId="36F31025" w:rsidR="00757795" w:rsidRPr="003F1767" w:rsidRDefault="003F1767" w:rsidP="00757795">
      <w:pPr>
        <w:widowControl/>
        <w:spacing w:before="0"/>
        <w:ind w:left="2160" w:firstLine="720"/>
        <w:rPr>
          <w:b/>
          <w:sz w:val="20"/>
          <w:lang w:eastAsia="bg-BG"/>
        </w:rPr>
      </w:pPr>
      <w:r>
        <w:rPr>
          <w:b/>
          <w:sz w:val="20"/>
          <w:lang w:eastAsia="bg-BG"/>
        </w:rPr>
        <w:t xml:space="preserve">      </w:t>
      </w:r>
      <w:r w:rsidR="00757795" w:rsidRPr="003F1767">
        <w:rPr>
          <w:b/>
          <w:sz w:val="20"/>
          <w:lang w:eastAsia="bg-BG"/>
        </w:rPr>
        <w:t xml:space="preserve"> Ръководител лаборатория:……………………………..</w:t>
      </w:r>
    </w:p>
    <w:p w14:paraId="4C36B65C" w14:textId="1466E6BE" w:rsidR="00F4612B" w:rsidRPr="003F1767" w:rsidRDefault="00757795" w:rsidP="005D2C93">
      <w:pPr>
        <w:widowControl/>
        <w:spacing w:before="0"/>
        <w:rPr>
          <w:b/>
          <w:sz w:val="20"/>
          <w:lang w:eastAsia="bg-BG"/>
        </w:rPr>
      </w:pPr>
      <w:r w:rsidRPr="003F1767">
        <w:rPr>
          <w:b/>
          <w:sz w:val="20"/>
          <w:lang w:eastAsia="bg-BG"/>
        </w:rPr>
        <w:t xml:space="preserve">                                                          </w:t>
      </w:r>
      <w:r w:rsidR="003F1767">
        <w:rPr>
          <w:b/>
          <w:sz w:val="20"/>
          <w:lang w:eastAsia="bg-BG"/>
        </w:rPr>
        <w:t xml:space="preserve">                  </w:t>
      </w:r>
      <w:r w:rsidRPr="003F1767">
        <w:rPr>
          <w:b/>
          <w:sz w:val="20"/>
          <w:lang w:eastAsia="bg-BG"/>
        </w:rPr>
        <w:t xml:space="preserve">                                          (</w:t>
      </w:r>
      <w:r w:rsidR="0039359E">
        <w:rPr>
          <w:b/>
          <w:sz w:val="20"/>
          <w:lang w:eastAsia="bg-BG"/>
        </w:rPr>
        <w:t>име, подпис</w:t>
      </w:r>
      <w:r w:rsidRPr="003F1767">
        <w:rPr>
          <w:b/>
          <w:sz w:val="20"/>
          <w:lang w:eastAsia="bg-BG"/>
        </w:rPr>
        <w:t>)</w:t>
      </w:r>
    </w:p>
    <w:sectPr w:rsidR="00F4612B" w:rsidRPr="003F1767" w:rsidSect="00EB081D">
      <w:headerReference w:type="default" r:id="rId8"/>
      <w:footerReference w:type="even" r:id="rId9"/>
      <w:footerReference w:type="default" r:id="rId10"/>
      <w:headerReference w:type="first" r:id="rId11"/>
      <w:pgSz w:w="11907" w:h="16840" w:code="9"/>
      <w:pgMar w:top="1134" w:right="1134" w:bottom="1134" w:left="1134" w:header="709" w:footer="709" w:gutter="0"/>
      <w:pgNumType w:start="1"/>
      <w:cols w:space="708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A435CC" w14:textId="77777777" w:rsidR="00A92B6C" w:rsidRDefault="00A92B6C">
      <w:r>
        <w:separator/>
      </w:r>
    </w:p>
  </w:endnote>
  <w:endnote w:type="continuationSeparator" w:id="0">
    <w:p w14:paraId="2BBAEA97" w14:textId="77777777" w:rsidR="00A92B6C" w:rsidRDefault="00A92B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Monotype Sorts">
    <w:altName w:val="Symbol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chkolnaya">
    <w:altName w:val="Arial"/>
    <w:charset w:val="00"/>
    <w:family w:val="swiss"/>
    <w:pitch w:val="variable"/>
    <w:sig w:usb0="00000003" w:usb1="00000000" w:usb2="00000000" w:usb3="00000000" w:csb0="00000001" w:csb1="00000000"/>
  </w:font>
  <w:font w:name="Hebar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Timok">
    <w:altName w:val="Arial Narrow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FF1CF9" w14:textId="77777777" w:rsidR="003C2173" w:rsidRDefault="003C2173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10</w:t>
    </w:r>
    <w:r>
      <w:rPr>
        <w:rStyle w:val="a7"/>
      </w:rPr>
      <w:fldChar w:fldCharType="end"/>
    </w:r>
  </w:p>
  <w:p w14:paraId="0A075819" w14:textId="77777777" w:rsidR="003C2173" w:rsidRDefault="003C2173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9B57EC" w14:textId="77777777" w:rsidR="003C2173" w:rsidRPr="002679F0" w:rsidRDefault="003C2173">
    <w:pPr>
      <w:pStyle w:val="a5"/>
      <w:spacing w:before="0"/>
      <w:rPr>
        <w:sz w:val="16"/>
        <w:szCs w:val="16"/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CF33CB" w14:textId="77777777" w:rsidR="00A92B6C" w:rsidRDefault="00A92B6C">
      <w:r>
        <w:separator/>
      </w:r>
    </w:p>
  </w:footnote>
  <w:footnote w:type="continuationSeparator" w:id="0">
    <w:p w14:paraId="2BA0F402" w14:textId="77777777" w:rsidR="00A92B6C" w:rsidRDefault="00A92B6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pPr w:leftFromText="141" w:rightFromText="141" w:vertAnchor="text" w:horzAnchor="margin" w:tblpX="108" w:tblpY="-44"/>
      <w:tblW w:w="5000" w:type="pct"/>
      <w:tblBorders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  <w:insideH w:val="single" w:sz="6" w:space="0" w:color="auto"/>
        <w:insideV w:val="single" w:sz="6" w:space="0" w:color="auto"/>
      </w:tblBorders>
      <w:tblLayout w:type="fixed"/>
      <w:tblLook w:val="01E0" w:firstRow="1" w:lastRow="1" w:firstColumn="1" w:lastColumn="1" w:noHBand="0" w:noVBand="0"/>
    </w:tblPr>
    <w:tblGrid>
      <w:gridCol w:w="2024"/>
      <w:gridCol w:w="5241"/>
      <w:gridCol w:w="1047"/>
      <w:gridCol w:w="1311"/>
    </w:tblGrid>
    <w:tr w:rsidR="003C2173" w:rsidRPr="007C704A" w14:paraId="5561D11E" w14:textId="77777777" w:rsidTr="00EC4F65">
      <w:trPr>
        <w:cantSplit/>
        <w:trHeight w:val="889"/>
      </w:trPr>
      <w:tc>
        <w:tcPr>
          <w:tcW w:w="1052" w:type="pct"/>
          <w:vMerge w:val="restart"/>
          <w:tc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tcBorders>
          <w:vAlign w:val="center"/>
        </w:tcPr>
        <w:p w14:paraId="4CE61DE8" w14:textId="77777777" w:rsidR="003C2173" w:rsidRPr="00EB7250" w:rsidRDefault="003C2173" w:rsidP="00EB7250">
          <w:pPr>
            <w:widowControl/>
            <w:jc w:val="center"/>
            <w:rPr>
              <w:rFonts w:ascii="Arial" w:hAnsi="Arial" w:cs="Arial"/>
              <w:b/>
              <w:sz w:val="22"/>
              <w:szCs w:val="22"/>
              <w:lang w:val="en-US"/>
            </w:rPr>
          </w:pPr>
          <w:r>
            <w:object w:dxaOrig="13168" w:dyaOrig="4741" w14:anchorId="410695F2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93.5pt;height:32.7pt">
                <v:imagedata r:id="rId1" o:title=""/>
              </v:shape>
              <o:OLEObject Type="Embed" ProgID="PBrush" ShapeID="_x0000_i1025" DrawAspect="Content" ObjectID="_1695726631" r:id="rId2"/>
            </w:object>
          </w:r>
        </w:p>
      </w:tc>
      <w:tc>
        <w:tcPr>
          <w:tcW w:w="3267" w:type="pct"/>
          <w:gridSpan w:val="2"/>
          <w:tc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tcBorders>
          <w:vAlign w:val="center"/>
        </w:tcPr>
        <w:p w14:paraId="33162313" w14:textId="77777777" w:rsidR="003C2173" w:rsidRPr="003B435A" w:rsidRDefault="003C2173" w:rsidP="00EC4F65">
          <w:pPr>
            <w:keepNext/>
            <w:keepLines/>
            <w:widowControl/>
            <w:overflowPunct w:val="0"/>
            <w:autoSpaceDE w:val="0"/>
            <w:autoSpaceDN w:val="0"/>
            <w:adjustRightInd w:val="0"/>
            <w:spacing w:before="0" w:line="220" w:lineRule="atLeast"/>
            <w:ind w:left="38"/>
            <w:jc w:val="center"/>
            <w:textAlignment w:val="baseline"/>
            <w:outlineLvl w:val="1"/>
            <w:rPr>
              <w:rFonts w:ascii="Arial" w:hAnsi="Arial" w:cs="Arial"/>
              <w:b/>
              <w:i/>
              <w:spacing w:val="-4"/>
              <w:kern w:val="28"/>
              <w:szCs w:val="24"/>
            </w:rPr>
          </w:pPr>
          <w:r w:rsidRPr="003B435A">
            <w:rPr>
              <w:b/>
              <w:szCs w:val="24"/>
            </w:rPr>
            <w:t xml:space="preserve">Изпитвателна лаборатория при </w:t>
          </w:r>
          <w:r w:rsidRPr="003B435A">
            <w:rPr>
              <w:b/>
              <w:szCs w:val="24"/>
              <w:lang w:val="ru-RU"/>
            </w:rPr>
            <w:t>„</w:t>
          </w:r>
          <w:r w:rsidRPr="003B435A">
            <w:rPr>
              <w:b/>
              <w:szCs w:val="24"/>
            </w:rPr>
            <w:t>САМЕЛ 90</w:t>
          </w:r>
          <w:r w:rsidRPr="003B435A">
            <w:rPr>
              <w:b/>
              <w:szCs w:val="24"/>
              <w:lang w:val="ru-RU"/>
            </w:rPr>
            <w:t>” АД</w:t>
          </w:r>
        </w:p>
      </w:tc>
      <w:tc>
        <w:tcPr>
          <w:tcW w:w="681" w:type="pct"/>
          <w:tcBorders>
            <w:top w:val="single" w:sz="6" w:space="0" w:color="auto"/>
            <w:left w:val="single" w:sz="6" w:space="0" w:color="auto"/>
            <w:bottom w:val="single" w:sz="4" w:space="0" w:color="auto"/>
            <w:right w:val="single" w:sz="6" w:space="0" w:color="auto"/>
          </w:tcBorders>
          <w:vAlign w:val="center"/>
        </w:tcPr>
        <w:p w14:paraId="734C68EA" w14:textId="2945E80A" w:rsidR="003C2173" w:rsidRPr="001F6522" w:rsidRDefault="003C2173" w:rsidP="00F52E24">
          <w:pPr>
            <w:widowControl/>
            <w:spacing w:before="0"/>
            <w:jc w:val="center"/>
            <w:rPr>
              <w:spacing w:val="-4"/>
              <w:sz w:val="20"/>
            </w:rPr>
          </w:pPr>
          <w:r w:rsidRPr="007C704A">
            <w:rPr>
              <w:b/>
              <w:spacing w:val="-4"/>
              <w:sz w:val="20"/>
            </w:rPr>
            <w:t xml:space="preserve">ФК </w:t>
          </w:r>
          <w:r w:rsidR="00844C59">
            <w:rPr>
              <w:b/>
              <w:spacing w:val="-4"/>
              <w:sz w:val="20"/>
            </w:rPr>
            <w:t>7.</w:t>
          </w:r>
          <w:r w:rsidR="00C037BF">
            <w:rPr>
              <w:b/>
              <w:spacing w:val="-4"/>
              <w:sz w:val="20"/>
            </w:rPr>
            <w:t>4</w:t>
          </w:r>
          <w:r w:rsidR="0064168E">
            <w:rPr>
              <w:b/>
              <w:spacing w:val="-4"/>
              <w:sz w:val="20"/>
            </w:rPr>
            <w:t>-</w:t>
          </w:r>
          <w:r w:rsidR="00C037BF">
            <w:rPr>
              <w:b/>
              <w:spacing w:val="-4"/>
              <w:sz w:val="20"/>
            </w:rPr>
            <w:t>1</w:t>
          </w:r>
        </w:p>
      </w:tc>
    </w:tr>
    <w:tr w:rsidR="003C2173" w:rsidRPr="007C704A" w14:paraId="18A65179" w14:textId="77777777" w:rsidTr="00EC4F65">
      <w:trPr>
        <w:cantSplit/>
        <w:trHeight w:val="866"/>
      </w:trPr>
      <w:tc>
        <w:tcPr>
          <w:tcW w:w="1052" w:type="pct"/>
          <w:vMerge/>
          <w:tc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tcBorders>
          <w:vAlign w:val="center"/>
        </w:tcPr>
        <w:p w14:paraId="24A04C55" w14:textId="77777777" w:rsidR="003C2173" w:rsidRPr="007C704A" w:rsidRDefault="003C2173" w:rsidP="00EC4F65">
          <w:pPr>
            <w:widowControl/>
            <w:spacing w:before="0"/>
            <w:jc w:val="left"/>
            <w:rPr>
              <w:rFonts w:ascii="Arial" w:hAnsi="Arial" w:cs="Arial"/>
              <w:b/>
              <w:sz w:val="22"/>
              <w:szCs w:val="22"/>
            </w:rPr>
          </w:pPr>
        </w:p>
      </w:tc>
      <w:tc>
        <w:tcPr>
          <w:tcW w:w="2723" w:type="pct"/>
          <w:tc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tcBorders>
          <w:vAlign w:val="center"/>
        </w:tcPr>
        <w:p w14:paraId="30B3403C" w14:textId="0F314156" w:rsidR="007A286B" w:rsidRPr="007A286B" w:rsidRDefault="00C037BF" w:rsidP="00C037BF">
          <w:pPr>
            <w:widowControl/>
            <w:spacing w:before="0"/>
            <w:ind w:left="1440" w:hanging="1440"/>
            <w:jc w:val="center"/>
            <w:rPr>
              <w:b/>
              <w:szCs w:val="24"/>
            </w:rPr>
          </w:pPr>
          <w:r>
            <w:rPr>
              <w:b/>
              <w:szCs w:val="24"/>
            </w:rPr>
            <w:t>Заявка за изпитване</w:t>
          </w:r>
        </w:p>
        <w:p w14:paraId="349D29F4" w14:textId="2ECA8F56" w:rsidR="003C2173" w:rsidRPr="007A286B" w:rsidRDefault="003C2173" w:rsidP="00B3403B">
          <w:pPr>
            <w:widowControl/>
            <w:spacing w:before="0"/>
            <w:ind w:right="284"/>
            <w:jc w:val="center"/>
            <w:rPr>
              <w:b/>
              <w:bCs/>
              <w:szCs w:val="24"/>
              <w:lang w:val="en-US"/>
            </w:rPr>
          </w:pPr>
        </w:p>
      </w:tc>
      <w:tc>
        <w:tcPr>
          <w:tcW w:w="544" w:type="pct"/>
          <w:tcBorders>
            <w:top w:val="single" w:sz="6" w:space="0" w:color="auto"/>
            <w:left w:val="single" w:sz="6" w:space="0" w:color="auto"/>
            <w:right w:val="single" w:sz="6" w:space="0" w:color="auto"/>
          </w:tcBorders>
          <w:vAlign w:val="center"/>
        </w:tcPr>
        <w:p w14:paraId="0C5F3DA6" w14:textId="565C9A07" w:rsidR="003C2173" w:rsidRPr="00D6552C" w:rsidRDefault="003C2173" w:rsidP="00F52E24">
          <w:pPr>
            <w:widowControl/>
            <w:spacing w:before="40" w:after="40"/>
            <w:jc w:val="center"/>
            <w:rPr>
              <w:b/>
              <w:sz w:val="18"/>
              <w:szCs w:val="18"/>
            </w:rPr>
          </w:pPr>
          <w:r w:rsidRPr="007C704A">
            <w:rPr>
              <w:b/>
              <w:sz w:val="18"/>
              <w:szCs w:val="18"/>
            </w:rPr>
            <w:t>Версия</w:t>
          </w:r>
          <w:r w:rsidRPr="007C704A">
            <w:rPr>
              <w:b/>
              <w:sz w:val="18"/>
              <w:szCs w:val="18"/>
              <w:lang w:val="en-US"/>
            </w:rPr>
            <w:t xml:space="preserve">: </w:t>
          </w:r>
          <w:r w:rsidR="00D6552C">
            <w:rPr>
              <w:b/>
              <w:sz w:val="18"/>
              <w:szCs w:val="18"/>
            </w:rPr>
            <w:t>2</w:t>
          </w:r>
        </w:p>
      </w:tc>
      <w:tc>
        <w:tcPr>
          <w:tcW w:w="681" w:type="pct"/>
          <w:tcBorders>
            <w:top w:val="single" w:sz="4" w:space="0" w:color="auto"/>
            <w:left w:val="single" w:sz="6" w:space="0" w:color="auto"/>
            <w:bottom w:val="single" w:sz="6" w:space="0" w:color="auto"/>
            <w:right w:val="single" w:sz="6" w:space="0" w:color="auto"/>
          </w:tcBorders>
          <w:vAlign w:val="center"/>
        </w:tcPr>
        <w:p w14:paraId="3CCCD223" w14:textId="77777777" w:rsidR="003C2173" w:rsidRPr="007C704A" w:rsidRDefault="003C2173" w:rsidP="00EC4F65">
          <w:pPr>
            <w:widowControl/>
            <w:spacing w:before="0"/>
            <w:jc w:val="center"/>
            <w:rPr>
              <w:b/>
              <w:spacing w:val="40"/>
              <w:sz w:val="18"/>
              <w:szCs w:val="18"/>
            </w:rPr>
          </w:pPr>
          <w:r w:rsidRPr="007C704A">
            <w:rPr>
              <w:b/>
              <w:sz w:val="18"/>
              <w:szCs w:val="18"/>
            </w:rPr>
            <w:t xml:space="preserve">Стр. </w:t>
          </w:r>
          <w:r w:rsidRPr="007C704A">
            <w:rPr>
              <w:b/>
              <w:sz w:val="18"/>
              <w:szCs w:val="18"/>
            </w:rPr>
            <w:fldChar w:fldCharType="begin"/>
          </w:r>
          <w:r w:rsidRPr="007C704A">
            <w:rPr>
              <w:b/>
              <w:sz w:val="18"/>
              <w:szCs w:val="18"/>
            </w:rPr>
            <w:instrText xml:space="preserve"> PAGE </w:instrText>
          </w:r>
          <w:r w:rsidRPr="007C704A">
            <w:rPr>
              <w:b/>
              <w:sz w:val="18"/>
              <w:szCs w:val="18"/>
            </w:rPr>
            <w:fldChar w:fldCharType="separate"/>
          </w:r>
          <w:r w:rsidR="00870AE3">
            <w:rPr>
              <w:b/>
              <w:noProof/>
              <w:sz w:val="18"/>
              <w:szCs w:val="18"/>
            </w:rPr>
            <w:t>17</w:t>
          </w:r>
          <w:r w:rsidRPr="007C704A">
            <w:rPr>
              <w:b/>
              <w:sz w:val="18"/>
              <w:szCs w:val="18"/>
            </w:rPr>
            <w:fldChar w:fldCharType="end"/>
          </w:r>
          <w:r w:rsidRPr="007C704A">
            <w:rPr>
              <w:b/>
              <w:sz w:val="18"/>
              <w:szCs w:val="18"/>
            </w:rPr>
            <w:t>/</w:t>
          </w:r>
          <w:r w:rsidRPr="007C704A">
            <w:rPr>
              <w:b/>
              <w:sz w:val="18"/>
              <w:szCs w:val="24"/>
            </w:rPr>
            <w:fldChar w:fldCharType="begin"/>
          </w:r>
          <w:r w:rsidRPr="007C704A">
            <w:rPr>
              <w:b/>
              <w:sz w:val="18"/>
              <w:szCs w:val="24"/>
            </w:rPr>
            <w:instrText xml:space="preserve"> NUMPAGES </w:instrText>
          </w:r>
          <w:r w:rsidRPr="007C704A">
            <w:rPr>
              <w:b/>
              <w:sz w:val="18"/>
              <w:szCs w:val="24"/>
            </w:rPr>
            <w:fldChar w:fldCharType="separate"/>
          </w:r>
          <w:r w:rsidR="00870AE3">
            <w:rPr>
              <w:b/>
              <w:noProof/>
              <w:sz w:val="18"/>
              <w:szCs w:val="24"/>
            </w:rPr>
            <w:t>32</w:t>
          </w:r>
          <w:r w:rsidRPr="007C704A">
            <w:rPr>
              <w:b/>
              <w:sz w:val="18"/>
              <w:szCs w:val="24"/>
            </w:rPr>
            <w:fldChar w:fldCharType="end"/>
          </w:r>
        </w:p>
      </w:tc>
    </w:tr>
  </w:tbl>
  <w:p w14:paraId="630A12A9" w14:textId="77777777" w:rsidR="003C2173" w:rsidRPr="00E12499" w:rsidRDefault="003C2173" w:rsidP="00E12499">
    <w:pPr>
      <w:pStyle w:val="a3"/>
      <w:spacing w:before="0"/>
      <w:rPr>
        <w:sz w:val="20"/>
        <w:lang w:val="bg-BG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pPr w:leftFromText="141" w:rightFromText="141" w:vertAnchor="text" w:horzAnchor="margin" w:tblpX="108" w:tblpY="-44"/>
      <w:tblW w:w="4942" w:type="pct"/>
      <w:tblBorders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  <w:insideH w:val="single" w:sz="6" w:space="0" w:color="auto"/>
        <w:insideV w:val="single" w:sz="6" w:space="0" w:color="auto"/>
      </w:tblBorders>
      <w:tblLook w:val="01E0" w:firstRow="1" w:lastRow="1" w:firstColumn="1" w:lastColumn="1" w:noHBand="0" w:noVBand="0"/>
    </w:tblPr>
    <w:tblGrid>
      <w:gridCol w:w="1583"/>
      <w:gridCol w:w="5904"/>
      <w:gridCol w:w="987"/>
      <w:gridCol w:w="1037"/>
    </w:tblGrid>
    <w:tr w:rsidR="003C2173" w:rsidRPr="007C704A" w14:paraId="2C68639A" w14:textId="77777777" w:rsidTr="00EC4F65">
      <w:trPr>
        <w:cantSplit/>
        <w:trHeight w:val="889"/>
      </w:trPr>
      <w:tc>
        <w:tcPr>
          <w:tcW w:w="832" w:type="pct"/>
          <w:vMerge w:val="restart"/>
          <w:tc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tcBorders>
          <w:vAlign w:val="center"/>
        </w:tcPr>
        <w:p w14:paraId="729E8799" w14:textId="77777777" w:rsidR="003C2173" w:rsidRPr="007C704A" w:rsidRDefault="003C2173" w:rsidP="007C704A">
          <w:pPr>
            <w:widowControl/>
            <w:jc w:val="center"/>
            <w:rPr>
              <w:rFonts w:ascii="Arial" w:hAnsi="Arial" w:cs="Arial"/>
              <w:b/>
              <w:sz w:val="22"/>
              <w:szCs w:val="22"/>
            </w:rPr>
          </w:pPr>
          <w:r w:rsidRPr="007C704A">
            <w:rPr>
              <w:rFonts w:ascii="Arial" w:hAnsi="Arial" w:cs="Arial"/>
              <w:b/>
              <w:spacing w:val="32"/>
              <w:szCs w:val="24"/>
            </w:rPr>
            <w:t>ВМА</w:t>
          </w:r>
        </w:p>
        <w:p w14:paraId="46C4EF1E" w14:textId="77777777" w:rsidR="003C2173" w:rsidRPr="007C704A" w:rsidRDefault="003C2173" w:rsidP="007C704A">
          <w:pPr>
            <w:widowControl/>
            <w:spacing w:before="40" w:after="40"/>
            <w:ind w:left="-108" w:right="-108" w:firstLine="108"/>
            <w:jc w:val="center"/>
            <w:rPr>
              <w:rFonts w:ascii="Arial" w:hAnsi="Arial" w:cs="Arial"/>
              <w:b/>
              <w:sz w:val="22"/>
              <w:szCs w:val="22"/>
            </w:rPr>
          </w:pPr>
          <w:r>
            <w:rPr>
              <w:b/>
              <w:noProof/>
              <w:szCs w:val="24"/>
              <w:lang w:eastAsia="bg-BG"/>
            </w:rPr>
            <w:drawing>
              <wp:inline distT="0" distB="0" distL="0" distR="0" wp14:anchorId="34B34A98" wp14:editId="5D416F5A">
                <wp:extent cx="820420" cy="1047115"/>
                <wp:effectExtent l="0" t="0" r="0" b="635"/>
                <wp:docPr id="1" name="Picture 1" descr="Description: vmaznak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Description: vmaznak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20420" cy="10471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623" w:type="pct"/>
          <w:gridSpan w:val="2"/>
          <w:tc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tcBorders>
          <w:vAlign w:val="center"/>
        </w:tcPr>
        <w:p w14:paraId="0C163987" w14:textId="77777777" w:rsidR="003C2173" w:rsidRPr="007C704A" w:rsidRDefault="003C2173" w:rsidP="007C704A">
          <w:pPr>
            <w:widowControl/>
            <w:spacing w:before="0"/>
            <w:jc w:val="center"/>
            <w:rPr>
              <w:b/>
              <w:sz w:val="28"/>
              <w:szCs w:val="28"/>
            </w:rPr>
          </w:pPr>
          <w:r w:rsidRPr="007C704A">
            <w:rPr>
              <w:b/>
              <w:sz w:val="28"/>
              <w:szCs w:val="28"/>
            </w:rPr>
            <w:t>Клиника „Гастроентерология”</w:t>
          </w:r>
        </w:p>
        <w:p w14:paraId="4BA9AB89" w14:textId="77777777" w:rsidR="003C2173" w:rsidRPr="007C704A" w:rsidRDefault="003C2173" w:rsidP="007C704A">
          <w:pPr>
            <w:keepNext/>
            <w:keepLines/>
            <w:widowControl/>
            <w:overflowPunct w:val="0"/>
            <w:autoSpaceDE w:val="0"/>
            <w:autoSpaceDN w:val="0"/>
            <w:adjustRightInd w:val="0"/>
            <w:spacing w:before="0" w:line="220" w:lineRule="atLeast"/>
            <w:ind w:left="38"/>
            <w:jc w:val="center"/>
            <w:textAlignment w:val="baseline"/>
            <w:outlineLvl w:val="1"/>
            <w:rPr>
              <w:rFonts w:ascii="Arial" w:hAnsi="Arial" w:cs="Arial"/>
              <w:b/>
              <w:i/>
              <w:spacing w:val="-4"/>
              <w:kern w:val="28"/>
              <w:szCs w:val="24"/>
            </w:rPr>
          </w:pPr>
          <w:r w:rsidRPr="007C704A">
            <w:rPr>
              <w:b/>
              <w:iCs/>
              <w:spacing w:val="-4"/>
              <w:kern w:val="28"/>
              <w:szCs w:val="24"/>
            </w:rPr>
            <w:t>Лаборатория „Молекулярна диагностика на чернодробни заболявания”</w:t>
          </w:r>
        </w:p>
      </w:tc>
      <w:tc>
        <w:tcPr>
          <w:tcW w:w="545" w:type="pct"/>
          <w:tcBorders>
            <w:top w:val="single" w:sz="6" w:space="0" w:color="auto"/>
            <w:left w:val="single" w:sz="6" w:space="0" w:color="auto"/>
            <w:bottom w:val="single" w:sz="4" w:space="0" w:color="auto"/>
            <w:right w:val="single" w:sz="6" w:space="0" w:color="auto"/>
          </w:tcBorders>
          <w:vAlign w:val="center"/>
        </w:tcPr>
        <w:p w14:paraId="47268926" w14:textId="77777777" w:rsidR="003C2173" w:rsidRPr="007C704A" w:rsidRDefault="003C2173" w:rsidP="00EB081D">
          <w:pPr>
            <w:widowControl/>
            <w:spacing w:before="0"/>
            <w:jc w:val="left"/>
            <w:rPr>
              <w:spacing w:val="-4"/>
              <w:sz w:val="20"/>
            </w:rPr>
          </w:pPr>
          <w:r w:rsidRPr="007C704A">
            <w:rPr>
              <w:b/>
              <w:spacing w:val="-4"/>
              <w:sz w:val="20"/>
            </w:rPr>
            <w:t xml:space="preserve">ФК </w:t>
          </w:r>
          <w:r w:rsidRPr="007C704A">
            <w:rPr>
              <w:b/>
              <w:spacing w:val="-4"/>
              <w:sz w:val="20"/>
              <w:lang w:val="en-US"/>
            </w:rPr>
            <w:t>4</w:t>
          </w:r>
          <w:r w:rsidRPr="007C704A">
            <w:rPr>
              <w:b/>
              <w:spacing w:val="-4"/>
              <w:sz w:val="20"/>
            </w:rPr>
            <w:t>.</w:t>
          </w:r>
          <w:r>
            <w:rPr>
              <w:b/>
              <w:spacing w:val="-4"/>
              <w:sz w:val="20"/>
              <w:lang w:val="en-US"/>
            </w:rPr>
            <w:t>6</w:t>
          </w:r>
          <w:r w:rsidRPr="007C704A">
            <w:rPr>
              <w:b/>
              <w:spacing w:val="-4"/>
              <w:sz w:val="20"/>
            </w:rPr>
            <w:t>-</w:t>
          </w:r>
          <w:r>
            <w:rPr>
              <w:b/>
              <w:spacing w:val="-4"/>
              <w:sz w:val="20"/>
              <w:lang w:val="en-US"/>
            </w:rPr>
            <w:t>1</w:t>
          </w:r>
          <w:r w:rsidRPr="007C704A">
            <w:rPr>
              <w:spacing w:val="-4"/>
              <w:sz w:val="20"/>
            </w:rPr>
            <w:t xml:space="preserve"> </w:t>
          </w:r>
        </w:p>
      </w:tc>
    </w:tr>
    <w:tr w:rsidR="003C2173" w:rsidRPr="007C704A" w14:paraId="48C3DF70" w14:textId="77777777" w:rsidTr="00820EBC">
      <w:trPr>
        <w:cantSplit/>
        <w:trHeight w:val="866"/>
      </w:trPr>
      <w:tc>
        <w:tcPr>
          <w:tcW w:w="0" w:type="auto"/>
          <w:vMerge/>
          <w:tc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tcBorders>
          <w:vAlign w:val="center"/>
        </w:tcPr>
        <w:p w14:paraId="3BC1DAE5" w14:textId="77777777" w:rsidR="003C2173" w:rsidRPr="007C704A" w:rsidRDefault="003C2173" w:rsidP="007C704A">
          <w:pPr>
            <w:widowControl/>
            <w:spacing w:before="0"/>
            <w:jc w:val="left"/>
            <w:rPr>
              <w:rFonts w:ascii="Arial" w:hAnsi="Arial" w:cs="Arial"/>
              <w:b/>
              <w:sz w:val="22"/>
              <w:szCs w:val="22"/>
            </w:rPr>
          </w:pPr>
        </w:p>
      </w:tc>
      <w:tc>
        <w:tcPr>
          <w:tcW w:w="3104" w:type="pct"/>
          <w:tc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tcBorders>
          <w:vAlign w:val="center"/>
        </w:tcPr>
        <w:p w14:paraId="16F755C4" w14:textId="77777777" w:rsidR="003C2173" w:rsidRPr="00562919" w:rsidRDefault="003C2173" w:rsidP="00562919">
          <w:pPr>
            <w:widowControl/>
            <w:tabs>
              <w:tab w:val="center" w:pos="4153"/>
              <w:tab w:val="right" w:pos="8306"/>
            </w:tabs>
            <w:spacing w:before="0"/>
            <w:jc w:val="center"/>
            <w:rPr>
              <w:b/>
              <w:iCs/>
              <w:noProof/>
              <w:szCs w:val="24"/>
            </w:rPr>
          </w:pPr>
          <w:r w:rsidRPr="00562919">
            <w:rPr>
              <w:b/>
              <w:iCs/>
              <w:noProof/>
              <w:szCs w:val="24"/>
            </w:rPr>
            <w:t>РЕГИСТЪР</w:t>
          </w:r>
        </w:p>
        <w:p w14:paraId="29A1FA20" w14:textId="77777777" w:rsidR="003C2173" w:rsidRPr="00562919" w:rsidRDefault="003C2173" w:rsidP="00562919">
          <w:pPr>
            <w:widowControl/>
            <w:tabs>
              <w:tab w:val="center" w:pos="4153"/>
              <w:tab w:val="right" w:pos="8306"/>
            </w:tabs>
            <w:spacing w:before="0"/>
            <w:jc w:val="center"/>
            <w:rPr>
              <w:szCs w:val="24"/>
              <w:lang w:val="en-US"/>
            </w:rPr>
          </w:pPr>
          <w:r w:rsidRPr="00562919">
            <w:rPr>
              <w:iCs/>
              <w:noProof/>
              <w:szCs w:val="24"/>
            </w:rPr>
            <w:t>на версиите на процедурите и работните инструкции от ИСУ</w:t>
          </w:r>
        </w:p>
      </w:tc>
      <w:tc>
        <w:tcPr>
          <w:tcW w:w="519" w:type="pct"/>
          <w:tcBorders>
            <w:top w:val="single" w:sz="6" w:space="0" w:color="auto"/>
            <w:left w:val="single" w:sz="6" w:space="0" w:color="auto"/>
            <w:right w:val="single" w:sz="6" w:space="0" w:color="auto"/>
          </w:tcBorders>
          <w:vAlign w:val="center"/>
        </w:tcPr>
        <w:p w14:paraId="460560C3" w14:textId="77777777" w:rsidR="003C2173" w:rsidRPr="007C704A" w:rsidRDefault="003C2173" w:rsidP="007C704A">
          <w:pPr>
            <w:widowControl/>
            <w:spacing w:before="40" w:after="40"/>
            <w:jc w:val="left"/>
            <w:rPr>
              <w:b/>
              <w:sz w:val="18"/>
              <w:szCs w:val="18"/>
              <w:lang w:val="en-US"/>
            </w:rPr>
          </w:pPr>
          <w:r w:rsidRPr="007C704A">
            <w:rPr>
              <w:b/>
              <w:sz w:val="18"/>
              <w:szCs w:val="18"/>
            </w:rPr>
            <w:t>Версия</w:t>
          </w:r>
          <w:r w:rsidRPr="007C704A">
            <w:rPr>
              <w:b/>
              <w:sz w:val="18"/>
              <w:szCs w:val="18"/>
              <w:lang w:val="en-US"/>
            </w:rPr>
            <w:t>: 1</w:t>
          </w:r>
        </w:p>
      </w:tc>
      <w:tc>
        <w:tcPr>
          <w:tcW w:w="0" w:type="auto"/>
          <w:tcBorders>
            <w:top w:val="single" w:sz="4" w:space="0" w:color="auto"/>
            <w:left w:val="single" w:sz="6" w:space="0" w:color="auto"/>
            <w:bottom w:val="single" w:sz="6" w:space="0" w:color="auto"/>
            <w:right w:val="single" w:sz="6" w:space="0" w:color="auto"/>
          </w:tcBorders>
          <w:vAlign w:val="center"/>
        </w:tcPr>
        <w:p w14:paraId="575DE916" w14:textId="77777777" w:rsidR="003C2173" w:rsidRPr="007C704A" w:rsidRDefault="003C2173" w:rsidP="007C704A">
          <w:pPr>
            <w:widowControl/>
            <w:spacing w:before="0"/>
            <w:jc w:val="center"/>
            <w:rPr>
              <w:b/>
              <w:spacing w:val="40"/>
              <w:sz w:val="18"/>
              <w:szCs w:val="18"/>
            </w:rPr>
          </w:pPr>
          <w:r w:rsidRPr="007C704A">
            <w:rPr>
              <w:b/>
              <w:sz w:val="18"/>
              <w:szCs w:val="18"/>
            </w:rPr>
            <w:t xml:space="preserve">Стр. </w:t>
          </w:r>
          <w:r w:rsidRPr="007C704A">
            <w:rPr>
              <w:b/>
              <w:sz w:val="18"/>
              <w:szCs w:val="18"/>
            </w:rPr>
            <w:fldChar w:fldCharType="begin"/>
          </w:r>
          <w:r w:rsidRPr="007C704A">
            <w:rPr>
              <w:b/>
              <w:sz w:val="18"/>
              <w:szCs w:val="18"/>
            </w:rPr>
            <w:instrText xml:space="preserve"> PAGE </w:instrText>
          </w:r>
          <w:r w:rsidRPr="007C704A">
            <w:rPr>
              <w:b/>
              <w:sz w:val="18"/>
              <w:szCs w:val="18"/>
            </w:rPr>
            <w:fldChar w:fldCharType="separate"/>
          </w:r>
          <w:r>
            <w:rPr>
              <w:b/>
              <w:noProof/>
              <w:sz w:val="18"/>
              <w:szCs w:val="18"/>
            </w:rPr>
            <w:t>1</w:t>
          </w:r>
          <w:r w:rsidRPr="007C704A">
            <w:rPr>
              <w:b/>
              <w:sz w:val="18"/>
              <w:szCs w:val="18"/>
            </w:rPr>
            <w:fldChar w:fldCharType="end"/>
          </w:r>
          <w:r w:rsidRPr="007C704A">
            <w:rPr>
              <w:b/>
              <w:sz w:val="18"/>
              <w:szCs w:val="18"/>
            </w:rPr>
            <w:t>/</w:t>
          </w:r>
          <w:r w:rsidRPr="007C704A">
            <w:rPr>
              <w:b/>
              <w:sz w:val="18"/>
              <w:szCs w:val="24"/>
            </w:rPr>
            <w:fldChar w:fldCharType="begin"/>
          </w:r>
          <w:r w:rsidRPr="007C704A">
            <w:rPr>
              <w:b/>
              <w:sz w:val="18"/>
              <w:szCs w:val="24"/>
            </w:rPr>
            <w:instrText xml:space="preserve"> NUMPAGES </w:instrText>
          </w:r>
          <w:r w:rsidRPr="007C704A">
            <w:rPr>
              <w:b/>
              <w:sz w:val="18"/>
              <w:szCs w:val="24"/>
            </w:rPr>
            <w:fldChar w:fldCharType="separate"/>
          </w:r>
          <w:r>
            <w:rPr>
              <w:b/>
              <w:noProof/>
              <w:sz w:val="18"/>
              <w:szCs w:val="24"/>
            </w:rPr>
            <w:t>32</w:t>
          </w:r>
          <w:r w:rsidRPr="007C704A">
            <w:rPr>
              <w:b/>
              <w:sz w:val="18"/>
              <w:szCs w:val="24"/>
            </w:rPr>
            <w:fldChar w:fldCharType="end"/>
          </w:r>
        </w:p>
      </w:tc>
    </w:tr>
  </w:tbl>
  <w:p w14:paraId="1D5F9B7D" w14:textId="77777777" w:rsidR="003C2173" w:rsidRDefault="003C2173" w:rsidP="007C704A">
    <w:pPr>
      <w:keepLines/>
      <w:widowControl/>
      <w:tabs>
        <w:tab w:val="center" w:pos="4320"/>
        <w:tab w:val="right" w:pos="8640"/>
      </w:tabs>
      <w:overflowPunct w:val="0"/>
      <w:autoSpaceDE w:val="0"/>
      <w:autoSpaceDN w:val="0"/>
      <w:adjustRightInd w:val="0"/>
      <w:spacing w:before="0"/>
      <w:jc w:val="left"/>
      <w:textAlignment w:val="baseline"/>
      <w:rPr>
        <w:rFonts w:ascii="Arial" w:hAnsi="Arial"/>
        <w:spacing w:val="-4"/>
        <w:sz w:val="20"/>
      </w:rPr>
    </w:pPr>
  </w:p>
  <w:p w14:paraId="77DCCF0B" w14:textId="77777777" w:rsidR="003C2173" w:rsidRDefault="003C2173" w:rsidP="007C704A">
    <w:pPr>
      <w:keepLines/>
      <w:widowControl/>
      <w:tabs>
        <w:tab w:val="center" w:pos="4320"/>
        <w:tab w:val="right" w:pos="8640"/>
      </w:tabs>
      <w:overflowPunct w:val="0"/>
      <w:autoSpaceDE w:val="0"/>
      <w:autoSpaceDN w:val="0"/>
      <w:adjustRightInd w:val="0"/>
      <w:spacing w:before="0"/>
      <w:jc w:val="left"/>
      <w:textAlignment w:val="baseline"/>
      <w:rPr>
        <w:rFonts w:ascii="Arial" w:hAnsi="Arial"/>
        <w:spacing w:val="-4"/>
        <w:sz w:val="20"/>
      </w:rPr>
    </w:pPr>
  </w:p>
  <w:p w14:paraId="6CFFC185" w14:textId="77777777" w:rsidR="003C2173" w:rsidRDefault="003C2173" w:rsidP="007C704A">
    <w:pPr>
      <w:keepLines/>
      <w:widowControl/>
      <w:tabs>
        <w:tab w:val="center" w:pos="4320"/>
        <w:tab w:val="right" w:pos="8640"/>
      </w:tabs>
      <w:overflowPunct w:val="0"/>
      <w:autoSpaceDE w:val="0"/>
      <w:autoSpaceDN w:val="0"/>
      <w:adjustRightInd w:val="0"/>
      <w:spacing w:before="0"/>
      <w:jc w:val="left"/>
      <w:textAlignment w:val="baseline"/>
      <w:rPr>
        <w:rFonts w:ascii="Arial" w:hAnsi="Arial"/>
        <w:spacing w:val="-4"/>
        <w:sz w:val="20"/>
      </w:rPr>
    </w:pPr>
  </w:p>
  <w:p w14:paraId="2AAFF425" w14:textId="77777777" w:rsidR="003C2173" w:rsidRDefault="003C2173" w:rsidP="007C704A">
    <w:pPr>
      <w:keepLines/>
      <w:widowControl/>
      <w:tabs>
        <w:tab w:val="center" w:pos="4320"/>
        <w:tab w:val="right" w:pos="8640"/>
      </w:tabs>
      <w:overflowPunct w:val="0"/>
      <w:autoSpaceDE w:val="0"/>
      <w:autoSpaceDN w:val="0"/>
      <w:adjustRightInd w:val="0"/>
      <w:spacing w:before="0"/>
      <w:jc w:val="left"/>
      <w:textAlignment w:val="baseline"/>
      <w:rPr>
        <w:rFonts w:ascii="Arial" w:hAnsi="Arial"/>
        <w:spacing w:val="-4"/>
        <w:sz w:val="20"/>
      </w:rPr>
    </w:pPr>
  </w:p>
  <w:p w14:paraId="3B35E76A" w14:textId="77777777" w:rsidR="003C2173" w:rsidRPr="00275EEF" w:rsidRDefault="003C2173" w:rsidP="007C704A">
    <w:pPr>
      <w:keepLines/>
      <w:widowControl/>
      <w:tabs>
        <w:tab w:val="center" w:pos="4320"/>
        <w:tab w:val="right" w:pos="8640"/>
      </w:tabs>
      <w:overflowPunct w:val="0"/>
      <w:autoSpaceDE w:val="0"/>
      <w:autoSpaceDN w:val="0"/>
      <w:adjustRightInd w:val="0"/>
      <w:spacing w:before="0"/>
      <w:jc w:val="left"/>
      <w:textAlignment w:val="baseline"/>
      <w:rPr>
        <w:rFonts w:ascii="Arial" w:hAnsi="Arial"/>
        <w:spacing w:val="-4"/>
        <w:sz w:val="20"/>
      </w:rPr>
    </w:pPr>
  </w:p>
  <w:p w14:paraId="1DFB9B49" w14:textId="77777777" w:rsidR="003C2173" w:rsidRPr="007C704A" w:rsidRDefault="003C2173" w:rsidP="007C704A">
    <w:pPr>
      <w:keepLines/>
      <w:widowControl/>
      <w:tabs>
        <w:tab w:val="center" w:pos="4320"/>
        <w:tab w:val="right" w:pos="8640"/>
      </w:tabs>
      <w:overflowPunct w:val="0"/>
      <w:autoSpaceDE w:val="0"/>
      <w:autoSpaceDN w:val="0"/>
      <w:adjustRightInd w:val="0"/>
      <w:spacing w:before="0"/>
      <w:jc w:val="left"/>
      <w:textAlignment w:val="baseline"/>
      <w:rPr>
        <w:rFonts w:ascii="Arial" w:hAnsi="Arial"/>
        <w:spacing w:val="-4"/>
        <w:sz w:val="20"/>
        <w:lang w:val="en-US"/>
      </w:rPr>
    </w:pPr>
  </w:p>
  <w:p w14:paraId="588107D3" w14:textId="77777777" w:rsidR="003C2173" w:rsidRPr="007C704A" w:rsidRDefault="003C2173" w:rsidP="007C704A">
    <w:pPr>
      <w:keepLines/>
      <w:widowControl/>
      <w:tabs>
        <w:tab w:val="center" w:pos="4320"/>
        <w:tab w:val="right" w:pos="8640"/>
      </w:tabs>
      <w:overflowPunct w:val="0"/>
      <w:autoSpaceDE w:val="0"/>
      <w:autoSpaceDN w:val="0"/>
      <w:adjustRightInd w:val="0"/>
      <w:spacing w:before="0"/>
      <w:jc w:val="left"/>
      <w:textAlignment w:val="baseline"/>
      <w:rPr>
        <w:rFonts w:ascii="Arial" w:hAnsi="Arial"/>
        <w:spacing w:val="-4"/>
        <w:sz w:val="20"/>
        <w:lang w:val="en-US"/>
      </w:rPr>
    </w:pPr>
  </w:p>
  <w:p w14:paraId="69160E5B" w14:textId="77777777" w:rsidR="003C2173" w:rsidRPr="007C704A" w:rsidRDefault="003C2173" w:rsidP="007C704A">
    <w:pPr>
      <w:keepLines/>
      <w:widowControl/>
      <w:tabs>
        <w:tab w:val="center" w:pos="4320"/>
        <w:tab w:val="right" w:pos="8640"/>
      </w:tabs>
      <w:overflowPunct w:val="0"/>
      <w:autoSpaceDE w:val="0"/>
      <w:autoSpaceDN w:val="0"/>
      <w:adjustRightInd w:val="0"/>
      <w:spacing w:before="0"/>
      <w:jc w:val="left"/>
      <w:textAlignment w:val="baseline"/>
      <w:rPr>
        <w:rFonts w:ascii="Arial" w:hAnsi="Arial"/>
        <w:spacing w:val="-4"/>
        <w:sz w:val="20"/>
        <w:lang w:val="en-US"/>
      </w:rPr>
    </w:pPr>
  </w:p>
  <w:p w14:paraId="0E3197B2" w14:textId="77777777" w:rsidR="003C2173" w:rsidRPr="007C704A" w:rsidRDefault="003C2173" w:rsidP="007C704A">
    <w:pPr>
      <w:keepLines/>
      <w:widowControl/>
      <w:tabs>
        <w:tab w:val="center" w:pos="4320"/>
        <w:tab w:val="right" w:pos="8640"/>
      </w:tabs>
      <w:overflowPunct w:val="0"/>
      <w:autoSpaceDE w:val="0"/>
      <w:autoSpaceDN w:val="0"/>
      <w:adjustRightInd w:val="0"/>
      <w:spacing w:before="0"/>
      <w:jc w:val="left"/>
      <w:textAlignment w:val="baseline"/>
      <w:rPr>
        <w:rFonts w:ascii="Arial" w:hAnsi="Arial"/>
        <w:spacing w:val="-4"/>
        <w:sz w:val="20"/>
        <w:lang w:val="en-US"/>
      </w:rPr>
    </w:pPr>
  </w:p>
  <w:p w14:paraId="1F954AF4" w14:textId="77777777" w:rsidR="003C2173" w:rsidRPr="00CD71E2" w:rsidRDefault="003C2173" w:rsidP="00BA6F44">
    <w:pPr>
      <w:pStyle w:val="a3"/>
      <w:spacing w:before="0"/>
      <w:ind w:left="144"/>
      <w:jc w:val="left"/>
      <w:rPr>
        <w:b/>
        <w:bCs/>
        <w:szCs w:val="24"/>
        <w:lang w:val="bg-BG"/>
      </w:rPr>
    </w:pPr>
  </w:p>
  <w:p w14:paraId="3D692A76" w14:textId="77777777" w:rsidR="003C2173" w:rsidRDefault="003C2173">
    <w:pPr>
      <w:pStyle w:val="a3"/>
      <w:rPr>
        <w:sz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380410"/>
    <w:multiLevelType w:val="multilevel"/>
    <w:tmpl w:val="179E4AE0"/>
    <w:lvl w:ilvl="0">
      <w:start w:val="1"/>
      <w:numFmt w:val="lowerLetter"/>
      <w:lvlText w:val="%1)"/>
      <w:lvlJc w:val="left"/>
      <w:rPr>
        <w:rFonts w:ascii="Verdana" w:eastAsia="Verdana" w:hAnsi="Verdana" w:cs="Verdan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CD33E3C"/>
    <w:multiLevelType w:val="multilevel"/>
    <w:tmpl w:val="75AE37B6"/>
    <w:lvl w:ilvl="0">
      <w:start w:val="1"/>
      <w:numFmt w:val="bullet"/>
      <w:lvlText w:val="-"/>
      <w:lvlJc w:val="left"/>
      <w:rPr>
        <w:rFonts w:ascii="Verdana" w:eastAsia="Verdana" w:hAnsi="Verdana" w:cs="Verdan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96A2885"/>
    <w:multiLevelType w:val="hybridMultilevel"/>
    <w:tmpl w:val="40E05546"/>
    <w:lvl w:ilvl="0" w:tplc="0409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plc="08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C6923BD"/>
    <w:multiLevelType w:val="multilevel"/>
    <w:tmpl w:val="C7EC650E"/>
    <w:lvl w:ilvl="0">
      <w:start w:val="1"/>
      <w:numFmt w:val="decimal"/>
      <w:pStyle w:val="1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pStyle w:val="2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pStyle w:val="3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pStyle w:val="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4" w15:restartNumberingAfterBreak="0">
    <w:nsid w:val="2C207073"/>
    <w:multiLevelType w:val="hybridMultilevel"/>
    <w:tmpl w:val="633A3A7C"/>
    <w:lvl w:ilvl="0" w:tplc="157A3322">
      <w:start w:val="1"/>
      <w:numFmt w:val="bullet"/>
      <w:lvlText w:val=""/>
      <w:lvlJc w:val="left"/>
      <w:pPr>
        <w:tabs>
          <w:tab w:val="num" w:pos="1324"/>
        </w:tabs>
        <w:ind w:left="0" w:firstLine="964"/>
      </w:pPr>
      <w:rPr>
        <w:rFonts w:ascii="Monotype Sorts" w:hAnsi="Monotype Sorts" w:hint="default"/>
        <w:b w:val="0"/>
        <w:i w:val="0"/>
        <w:sz w:val="20"/>
      </w:rPr>
    </w:lvl>
    <w:lvl w:ilvl="1" w:tplc="39F4D512">
      <w:start w:val="1"/>
      <w:numFmt w:val="bullet"/>
      <w:pStyle w:val="Avto1"/>
      <w:lvlText w:val=""/>
      <w:lvlJc w:val="left"/>
      <w:pPr>
        <w:tabs>
          <w:tab w:val="num" w:pos="1324"/>
        </w:tabs>
        <w:ind w:left="0" w:firstLine="964"/>
      </w:pPr>
      <w:rPr>
        <w:rFonts w:ascii="Monotype Sorts" w:hAnsi="Monotype Sorts" w:hint="default"/>
        <w:b w:val="0"/>
        <w:i w:val="0"/>
        <w:sz w:val="20"/>
      </w:r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F0648AC"/>
    <w:multiLevelType w:val="hybridMultilevel"/>
    <w:tmpl w:val="6A8E4EE8"/>
    <w:lvl w:ilvl="0" w:tplc="8BF251C4">
      <w:start w:val="1"/>
      <w:numFmt w:val="bullet"/>
      <w:pStyle w:val="Style2"/>
      <w:lvlText w:val=""/>
      <w:lvlJc w:val="left"/>
      <w:pPr>
        <w:tabs>
          <w:tab w:val="num" w:pos="927"/>
        </w:tabs>
        <w:ind w:left="0" w:firstLine="567"/>
      </w:pPr>
      <w:rPr>
        <w:rFonts w:ascii="Monotype Sorts" w:hAnsi="Monotype Sorts" w:hint="default"/>
        <w:caps w:val="0"/>
        <w:strike w:val="0"/>
        <w:dstrike w:val="0"/>
        <w:vanish w:val="0"/>
        <w:color w:val="000000"/>
        <w:sz w:val="20"/>
        <w:vertAlign w:val="baseline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5FF2F5A"/>
    <w:multiLevelType w:val="multilevel"/>
    <w:tmpl w:val="1464BFAE"/>
    <w:lvl w:ilvl="0">
      <w:start w:val="1"/>
      <w:numFmt w:val="lowerLetter"/>
      <w:lvlText w:val="%1)"/>
      <w:lvlJc w:val="left"/>
      <w:rPr>
        <w:rFonts w:ascii="Times New Roman" w:eastAsia="Verdana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462367A8"/>
    <w:multiLevelType w:val="hybridMultilevel"/>
    <w:tmpl w:val="EEE0AF80"/>
    <w:lvl w:ilvl="0" w:tplc="1A6AB5E4">
      <w:start w:val="1"/>
      <w:numFmt w:val="bullet"/>
      <w:lvlText w:val=""/>
      <w:lvlJc w:val="left"/>
      <w:pPr>
        <w:tabs>
          <w:tab w:val="num" w:pos="1368"/>
        </w:tabs>
        <w:ind w:left="0" w:firstLine="1008"/>
      </w:pPr>
      <w:rPr>
        <w:rFonts w:ascii="Wingdings" w:hAnsi="Wingdings" w:hint="default"/>
        <w:sz w:val="20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9B72B78"/>
    <w:multiLevelType w:val="multilevel"/>
    <w:tmpl w:val="7F148EC0"/>
    <w:lvl w:ilvl="0">
      <w:start w:val="1"/>
      <w:numFmt w:val="lowerLetter"/>
      <w:lvlText w:val="%1)"/>
      <w:lvlJc w:val="left"/>
      <w:rPr>
        <w:rFonts w:ascii="Times New Roman" w:eastAsia="Verdana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4AAD0824"/>
    <w:multiLevelType w:val="singleLevel"/>
    <w:tmpl w:val="BC36F3AC"/>
    <w:lvl w:ilvl="0">
      <w:start w:val="1"/>
      <w:numFmt w:val="decimal"/>
      <w:lvlText w:val="%1"/>
      <w:lvlJc w:val="center"/>
      <w:pPr>
        <w:tabs>
          <w:tab w:val="num" w:pos="587"/>
        </w:tabs>
        <w:ind w:left="0" w:firstLine="227"/>
      </w:pPr>
      <w:rPr>
        <w:rFonts w:ascii="Times New Roman" w:hAnsi="Times New Roman" w:hint="default"/>
        <w:b w:val="0"/>
        <w:i w:val="0"/>
        <w:sz w:val="18"/>
      </w:rPr>
    </w:lvl>
  </w:abstractNum>
  <w:abstractNum w:abstractNumId="10" w15:restartNumberingAfterBreak="0">
    <w:nsid w:val="573007EA"/>
    <w:multiLevelType w:val="hybridMultilevel"/>
    <w:tmpl w:val="814EFE62"/>
    <w:lvl w:ilvl="0" w:tplc="FFFFFFFF">
      <w:start w:val="7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A523989"/>
    <w:multiLevelType w:val="singleLevel"/>
    <w:tmpl w:val="679E9D14"/>
    <w:lvl w:ilvl="0">
      <w:start w:val="1"/>
      <w:numFmt w:val="bullet"/>
      <w:pStyle w:val="Style1"/>
      <w:lvlText w:val=""/>
      <w:lvlJc w:val="center"/>
      <w:pPr>
        <w:tabs>
          <w:tab w:val="num" w:pos="1080"/>
        </w:tabs>
        <w:ind w:left="357" w:firstLine="363"/>
      </w:pPr>
      <w:rPr>
        <w:rFonts w:ascii="Symbol" w:hAnsi="Symbol" w:hint="default"/>
        <w:sz w:val="20"/>
      </w:rPr>
    </w:lvl>
  </w:abstractNum>
  <w:abstractNum w:abstractNumId="12" w15:restartNumberingAfterBreak="0">
    <w:nsid w:val="5E3B5978"/>
    <w:multiLevelType w:val="hybridMultilevel"/>
    <w:tmpl w:val="983837AC"/>
    <w:lvl w:ilvl="0" w:tplc="0862160E">
      <w:start w:val="1"/>
      <w:numFmt w:val="bullet"/>
      <w:pStyle w:val="AStyle1"/>
      <w:lvlText w:val=""/>
      <w:lvlJc w:val="left"/>
      <w:pPr>
        <w:tabs>
          <w:tab w:val="num" w:pos="1211"/>
        </w:tabs>
        <w:ind w:left="0" w:firstLine="851"/>
      </w:pPr>
      <w:rPr>
        <w:rFonts w:ascii="Wingdings" w:hAnsi="Wingdings" w:hint="default"/>
        <w:sz w:val="20"/>
      </w:rPr>
    </w:lvl>
    <w:lvl w:ilvl="1" w:tplc="694601D6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C01C949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A38F44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ED04B8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DCF0A61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2C6AAA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804C950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7E5E6EC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67E47B7"/>
    <w:multiLevelType w:val="multilevel"/>
    <w:tmpl w:val="D30E5718"/>
    <w:lvl w:ilvl="0">
      <w:start w:val="8"/>
      <w:numFmt w:val="lowerLetter"/>
      <w:lvlText w:val="%1)"/>
      <w:lvlJc w:val="left"/>
      <w:rPr>
        <w:rFonts w:ascii="Verdana" w:eastAsia="Verdana" w:hAnsi="Verdana" w:cs="Verdana"/>
        <w:b w:val="0"/>
        <w:bCs w:val="0"/>
        <w:i w:val="0"/>
        <w:iCs w:val="0"/>
        <w:smallCaps/>
        <w:strike w:val="0"/>
        <w:color w:val="000000"/>
        <w:spacing w:val="0"/>
        <w:w w:val="100"/>
        <w:position w:val="0"/>
        <w:sz w:val="16"/>
        <w:szCs w:val="16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672827C0"/>
    <w:multiLevelType w:val="singleLevel"/>
    <w:tmpl w:val="E252FDAC"/>
    <w:lvl w:ilvl="0">
      <w:start w:val="1"/>
      <w:numFmt w:val="decimal"/>
      <w:lvlText w:val="%1"/>
      <w:lvlJc w:val="center"/>
      <w:pPr>
        <w:tabs>
          <w:tab w:val="num" w:pos="587"/>
        </w:tabs>
        <w:ind w:left="0" w:firstLine="227"/>
      </w:pPr>
      <w:rPr>
        <w:rFonts w:ascii="Times New Roman" w:hAnsi="Times New Roman" w:hint="default"/>
        <w:b w:val="0"/>
        <w:i w:val="0"/>
        <w:sz w:val="18"/>
      </w:rPr>
    </w:lvl>
  </w:abstractNum>
  <w:abstractNum w:abstractNumId="15" w15:restartNumberingAfterBreak="0">
    <w:nsid w:val="7BC34895"/>
    <w:multiLevelType w:val="multilevel"/>
    <w:tmpl w:val="5B2C3334"/>
    <w:lvl w:ilvl="0">
      <w:start w:val="1"/>
      <w:numFmt w:val="lowerLetter"/>
      <w:lvlText w:val="%1)"/>
      <w:lvlJc w:val="left"/>
      <w:rPr>
        <w:rFonts w:ascii="Verdana" w:eastAsia="Verdana" w:hAnsi="Verdana" w:cs="Verdan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7EB53449"/>
    <w:multiLevelType w:val="singleLevel"/>
    <w:tmpl w:val="F95CFA18"/>
    <w:lvl w:ilvl="0">
      <w:start w:val="1"/>
      <w:numFmt w:val="bullet"/>
      <w:pStyle w:val="Bullet1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3"/>
  </w:num>
  <w:num w:numId="2">
    <w:abstractNumId w:val="16"/>
  </w:num>
  <w:num w:numId="3">
    <w:abstractNumId w:val="11"/>
  </w:num>
  <w:num w:numId="4">
    <w:abstractNumId w:val="12"/>
  </w:num>
  <w:num w:numId="5">
    <w:abstractNumId w:val="4"/>
  </w:num>
  <w:num w:numId="6">
    <w:abstractNumId w:val="7"/>
  </w:num>
  <w:num w:numId="7">
    <w:abstractNumId w:val="2"/>
  </w:num>
  <w:num w:numId="8">
    <w:abstractNumId w:val="5"/>
  </w:num>
  <w:num w:numId="9">
    <w:abstractNumId w:val="10"/>
  </w:num>
  <w:num w:numId="10">
    <w:abstractNumId w:val="8"/>
  </w:num>
  <w:num w:numId="11">
    <w:abstractNumId w:val="6"/>
  </w:num>
  <w:num w:numId="12">
    <w:abstractNumId w:val="15"/>
  </w:num>
  <w:num w:numId="13">
    <w:abstractNumId w:val="1"/>
  </w:num>
  <w:num w:numId="14">
    <w:abstractNumId w:val="0"/>
  </w:num>
  <w:num w:numId="15">
    <w:abstractNumId w:val="13"/>
  </w:num>
  <w:num w:numId="16">
    <w:abstractNumId w:val="14"/>
  </w:num>
  <w:num w:numId="1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6F44"/>
    <w:rsid w:val="00006F70"/>
    <w:rsid w:val="00015953"/>
    <w:rsid w:val="00024657"/>
    <w:rsid w:val="0002530D"/>
    <w:rsid w:val="000312D4"/>
    <w:rsid w:val="00031DAB"/>
    <w:rsid w:val="000360C7"/>
    <w:rsid w:val="0004256C"/>
    <w:rsid w:val="0004271C"/>
    <w:rsid w:val="00043C72"/>
    <w:rsid w:val="0004754B"/>
    <w:rsid w:val="00047E34"/>
    <w:rsid w:val="00062046"/>
    <w:rsid w:val="00066F0B"/>
    <w:rsid w:val="00067484"/>
    <w:rsid w:val="000727E0"/>
    <w:rsid w:val="00076837"/>
    <w:rsid w:val="00082F73"/>
    <w:rsid w:val="00091336"/>
    <w:rsid w:val="00092F96"/>
    <w:rsid w:val="000943C1"/>
    <w:rsid w:val="00094A27"/>
    <w:rsid w:val="000A3082"/>
    <w:rsid w:val="000A348B"/>
    <w:rsid w:val="000A42DE"/>
    <w:rsid w:val="000A4CE6"/>
    <w:rsid w:val="000A4F20"/>
    <w:rsid w:val="000A7250"/>
    <w:rsid w:val="000A7440"/>
    <w:rsid w:val="000B77A0"/>
    <w:rsid w:val="000C02B1"/>
    <w:rsid w:val="000C0573"/>
    <w:rsid w:val="000C2A67"/>
    <w:rsid w:val="000C54BC"/>
    <w:rsid w:val="000C5A9F"/>
    <w:rsid w:val="000D2D4B"/>
    <w:rsid w:val="000D58A0"/>
    <w:rsid w:val="000E1A0C"/>
    <w:rsid w:val="000F5144"/>
    <w:rsid w:val="00101C44"/>
    <w:rsid w:val="0010709D"/>
    <w:rsid w:val="0010777B"/>
    <w:rsid w:val="001113B6"/>
    <w:rsid w:val="00111A4F"/>
    <w:rsid w:val="00115EA9"/>
    <w:rsid w:val="0012311D"/>
    <w:rsid w:val="0012585F"/>
    <w:rsid w:val="00126BE4"/>
    <w:rsid w:val="00126F20"/>
    <w:rsid w:val="001442FA"/>
    <w:rsid w:val="00144FE3"/>
    <w:rsid w:val="00147F65"/>
    <w:rsid w:val="001604B9"/>
    <w:rsid w:val="00160DB3"/>
    <w:rsid w:val="001633F7"/>
    <w:rsid w:val="00166C57"/>
    <w:rsid w:val="001674AC"/>
    <w:rsid w:val="00167B91"/>
    <w:rsid w:val="001723CD"/>
    <w:rsid w:val="00174060"/>
    <w:rsid w:val="001740A5"/>
    <w:rsid w:val="00181131"/>
    <w:rsid w:val="001834D9"/>
    <w:rsid w:val="00184FFB"/>
    <w:rsid w:val="00185336"/>
    <w:rsid w:val="00192E80"/>
    <w:rsid w:val="001948A1"/>
    <w:rsid w:val="0019702A"/>
    <w:rsid w:val="001A199E"/>
    <w:rsid w:val="001A5682"/>
    <w:rsid w:val="001A75C5"/>
    <w:rsid w:val="001A7703"/>
    <w:rsid w:val="001B1297"/>
    <w:rsid w:val="001B25A9"/>
    <w:rsid w:val="001D3DEB"/>
    <w:rsid w:val="001E7F53"/>
    <w:rsid w:val="001F1550"/>
    <w:rsid w:val="001F5924"/>
    <w:rsid w:val="001F6522"/>
    <w:rsid w:val="0020777C"/>
    <w:rsid w:val="002118B0"/>
    <w:rsid w:val="00212DE3"/>
    <w:rsid w:val="00215314"/>
    <w:rsid w:val="002172B3"/>
    <w:rsid w:val="002203C1"/>
    <w:rsid w:val="00223056"/>
    <w:rsid w:val="002242ED"/>
    <w:rsid w:val="0023090F"/>
    <w:rsid w:val="00232A7A"/>
    <w:rsid w:val="00235E70"/>
    <w:rsid w:val="002376F4"/>
    <w:rsid w:val="00242E61"/>
    <w:rsid w:val="00255D4B"/>
    <w:rsid w:val="00260C54"/>
    <w:rsid w:val="0026242C"/>
    <w:rsid w:val="002679F0"/>
    <w:rsid w:val="0027041A"/>
    <w:rsid w:val="00275EEF"/>
    <w:rsid w:val="002762E2"/>
    <w:rsid w:val="00277E57"/>
    <w:rsid w:val="002941AE"/>
    <w:rsid w:val="00296364"/>
    <w:rsid w:val="002968DD"/>
    <w:rsid w:val="002974B0"/>
    <w:rsid w:val="002A3978"/>
    <w:rsid w:val="002A5DFA"/>
    <w:rsid w:val="002A6848"/>
    <w:rsid w:val="002B29C2"/>
    <w:rsid w:val="002B71EA"/>
    <w:rsid w:val="002C3C30"/>
    <w:rsid w:val="002C6681"/>
    <w:rsid w:val="002D133F"/>
    <w:rsid w:val="002D6E29"/>
    <w:rsid w:val="002E4AE3"/>
    <w:rsid w:val="002F59C6"/>
    <w:rsid w:val="002F5E57"/>
    <w:rsid w:val="002F6E61"/>
    <w:rsid w:val="00300824"/>
    <w:rsid w:val="003026F4"/>
    <w:rsid w:val="00311EA1"/>
    <w:rsid w:val="00320516"/>
    <w:rsid w:val="0032171E"/>
    <w:rsid w:val="0032409E"/>
    <w:rsid w:val="00324353"/>
    <w:rsid w:val="003263C0"/>
    <w:rsid w:val="0033220A"/>
    <w:rsid w:val="003322A2"/>
    <w:rsid w:val="003352FA"/>
    <w:rsid w:val="00345679"/>
    <w:rsid w:val="003464E7"/>
    <w:rsid w:val="003508FE"/>
    <w:rsid w:val="00352B19"/>
    <w:rsid w:val="00377021"/>
    <w:rsid w:val="00385E9A"/>
    <w:rsid w:val="0039055D"/>
    <w:rsid w:val="0039071B"/>
    <w:rsid w:val="00390CA2"/>
    <w:rsid w:val="00391288"/>
    <w:rsid w:val="00392475"/>
    <w:rsid w:val="0039247F"/>
    <w:rsid w:val="003932AF"/>
    <w:rsid w:val="0039359E"/>
    <w:rsid w:val="00394EBF"/>
    <w:rsid w:val="0039610D"/>
    <w:rsid w:val="003A38DD"/>
    <w:rsid w:val="003A6F03"/>
    <w:rsid w:val="003B435A"/>
    <w:rsid w:val="003C0B96"/>
    <w:rsid w:val="003C2173"/>
    <w:rsid w:val="003C5468"/>
    <w:rsid w:val="003C64B5"/>
    <w:rsid w:val="003C77B5"/>
    <w:rsid w:val="003C7B0C"/>
    <w:rsid w:val="003D2BEC"/>
    <w:rsid w:val="003D3BB1"/>
    <w:rsid w:val="003D67E2"/>
    <w:rsid w:val="003D77A1"/>
    <w:rsid w:val="003E104A"/>
    <w:rsid w:val="003E1A7A"/>
    <w:rsid w:val="003E4AC7"/>
    <w:rsid w:val="003F0BB0"/>
    <w:rsid w:val="003F0E1E"/>
    <w:rsid w:val="003F1767"/>
    <w:rsid w:val="003F1F6E"/>
    <w:rsid w:val="003F2DE7"/>
    <w:rsid w:val="00400584"/>
    <w:rsid w:val="00415A92"/>
    <w:rsid w:val="00416833"/>
    <w:rsid w:val="004239BC"/>
    <w:rsid w:val="00423A4A"/>
    <w:rsid w:val="00425654"/>
    <w:rsid w:val="00433D2B"/>
    <w:rsid w:val="004528F2"/>
    <w:rsid w:val="0045610B"/>
    <w:rsid w:val="0045645E"/>
    <w:rsid w:val="00464692"/>
    <w:rsid w:val="00465D39"/>
    <w:rsid w:val="00465F25"/>
    <w:rsid w:val="00466962"/>
    <w:rsid w:val="00474FA1"/>
    <w:rsid w:val="004823EB"/>
    <w:rsid w:val="0048300B"/>
    <w:rsid w:val="00486970"/>
    <w:rsid w:val="00487BE9"/>
    <w:rsid w:val="004912A4"/>
    <w:rsid w:val="00494F3D"/>
    <w:rsid w:val="0049783F"/>
    <w:rsid w:val="004A24A6"/>
    <w:rsid w:val="004A5262"/>
    <w:rsid w:val="004C0A95"/>
    <w:rsid w:val="004C4983"/>
    <w:rsid w:val="004D4284"/>
    <w:rsid w:val="004D4F2A"/>
    <w:rsid w:val="004D70D0"/>
    <w:rsid w:val="004E3268"/>
    <w:rsid w:val="004F324E"/>
    <w:rsid w:val="004F474D"/>
    <w:rsid w:val="004F4B37"/>
    <w:rsid w:val="004F4D28"/>
    <w:rsid w:val="00501A12"/>
    <w:rsid w:val="0050302D"/>
    <w:rsid w:val="00507AEC"/>
    <w:rsid w:val="005124D8"/>
    <w:rsid w:val="00515192"/>
    <w:rsid w:val="00521F29"/>
    <w:rsid w:val="0052338B"/>
    <w:rsid w:val="005275E0"/>
    <w:rsid w:val="00530723"/>
    <w:rsid w:val="00532DE4"/>
    <w:rsid w:val="005332EA"/>
    <w:rsid w:val="00550613"/>
    <w:rsid w:val="005527AD"/>
    <w:rsid w:val="00554F75"/>
    <w:rsid w:val="005558D3"/>
    <w:rsid w:val="005563F5"/>
    <w:rsid w:val="005567CB"/>
    <w:rsid w:val="00562919"/>
    <w:rsid w:val="005673B7"/>
    <w:rsid w:val="00575FC5"/>
    <w:rsid w:val="005770E0"/>
    <w:rsid w:val="005774C4"/>
    <w:rsid w:val="005818E6"/>
    <w:rsid w:val="00583F48"/>
    <w:rsid w:val="00585FD1"/>
    <w:rsid w:val="0058672A"/>
    <w:rsid w:val="00592652"/>
    <w:rsid w:val="00592922"/>
    <w:rsid w:val="00595574"/>
    <w:rsid w:val="00595F5B"/>
    <w:rsid w:val="005A0C6E"/>
    <w:rsid w:val="005A362E"/>
    <w:rsid w:val="005A395F"/>
    <w:rsid w:val="005A40A2"/>
    <w:rsid w:val="005A5D02"/>
    <w:rsid w:val="005A5DDD"/>
    <w:rsid w:val="005A657C"/>
    <w:rsid w:val="005B3301"/>
    <w:rsid w:val="005B39CE"/>
    <w:rsid w:val="005B5627"/>
    <w:rsid w:val="005C28E4"/>
    <w:rsid w:val="005D18C8"/>
    <w:rsid w:val="005D22A4"/>
    <w:rsid w:val="005D2C93"/>
    <w:rsid w:val="005D4D07"/>
    <w:rsid w:val="005E69BF"/>
    <w:rsid w:val="005F5830"/>
    <w:rsid w:val="005F6153"/>
    <w:rsid w:val="005F64A9"/>
    <w:rsid w:val="00601D49"/>
    <w:rsid w:val="00603C94"/>
    <w:rsid w:val="0061002E"/>
    <w:rsid w:val="006115C9"/>
    <w:rsid w:val="00613B2C"/>
    <w:rsid w:val="00615585"/>
    <w:rsid w:val="006325C3"/>
    <w:rsid w:val="00635524"/>
    <w:rsid w:val="00636C92"/>
    <w:rsid w:val="0064168E"/>
    <w:rsid w:val="006544E2"/>
    <w:rsid w:val="00654671"/>
    <w:rsid w:val="00672078"/>
    <w:rsid w:val="00676220"/>
    <w:rsid w:val="00681DB6"/>
    <w:rsid w:val="006834D7"/>
    <w:rsid w:val="00694945"/>
    <w:rsid w:val="006A40C2"/>
    <w:rsid w:val="006A5674"/>
    <w:rsid w:val="006B5604"/>
    <w:rsid w:val="006B5779"/>
    <w:rsid w:val="006B7E9E"/>
    <w:rsid w:val="006C1BA7"/>
    <w:rsid w:val="006C26A8"/>
    <w:rsid w:val="006C3E49"/>
    <w:rsid w:val="006C4D3F"/>
    <w:rsid w:val="006D1343"/>
    <w:rsid w:val="006D63DD"/>
    <w:rsid w:val="006D6541"/>
    <w:rsid w:val="006D7810"/>
    <w:rsid w:val="006E2EF5"/>
    <w:rsid w:val="006E3160"/>
    <w:rsid w:val="006E7632"/>
    <w:rsid w:val="006F36D9"/>
    <w:rsid w:val="006F40D8"/>
    <w:rsid w:val="006F6FA4"/>
    <w:rsid w:val="0070555A"/>
    <w:rsid w:val="00706489"/>
    <w:rsid w:val="00711E8A"/>
    <w:rsid w:val="00713C4A"/>
    <w:rsid w:val="00713E86"/>
    <w:rsid w:val="007143E6"/>
    <w:rsid w:val="00714426"/>
    <w:rsid w:val="007146B0"/>
    <w:rsid w:val="0071574E"/>
    <w:rsid w:val="00716522"/>
    <w:rsid w:val="00720D71"/>
    <w:rsid w:val="00721F16"/>
    <w:rsid w:val="0072232E"/>
    <w:rsid w:val="00730C3E"/>
    <w:rsid w:val="00734BA4"/>
    <w:rsid w:val="00735D76"/>
    <w:rsid w:val="00736E62"/>
    <w:rsid w:val="0074003B"/>
    <w:rsid w:val="00740342"/>
    <w:rsid w:val="007470B2"/>
    <w:rsid w:val="00753595"/>
    <w:rsid w:val="0075548B"/>
    <w:rsid w:val="00756F96"/>
    <w:rsid w:val="00757795"/>
    <w:rsid w:val="00763EB0"/>
    <w:rsid w:val="00766907"/>
    <w:rsid w:val="00766E72"/>
    <w:rsid w:val="00774C3C"/>
    <w:rsid w:val="00774DAD"/>
    <w:rsid w:val="0077675B"/>
    <w:rsid w:val="00777A51"/>
    <w:rsid w:val="00782DF3"/>
    <w:rsid w:val="00782FB6"/>
    <w:rsid w:val="007934FD"/>
    <w:rsid w:val="0079731C"/>
    <w:rsid w:val="007A286B"/>
    <w:rsid w:val="007A2B9B"/>
    <w:rsid w:val="007A48A7"/>
    <w:rsid w:val="007B2B1A"/>
    <w:rsid w:val="007B3A52"/>
    <w:rsid w:val="007B5C05"/>
    <w:rsid w:val="007B7004"/>
    <w:rsid w:val="007C071F"/>
    <w:rsid w:val="007C2C14"/>
    <w:rsid w:val="007C61CC"/>
    <w:rsid w:val="007C704A"/>
    <w:rsid w:val="007D250D"/>
    <w:rsid w:val="007D38BA"/>
    <w:rsid w:val="007D441E"/>
    <w:rsid w:val="007D5916"/>
    <w:rsid w:val="007E2254"/>
    <w:rsid w:val="007E60FF"/>
    <w:rsid w:val="007E6F77"/>
    <w:rsid w:val="007F03BD"/>
    <w:rsid w:val="00800B51"/>
    <w:rsid w:val="00802985"/>
    <w:rsid w:val="00803CEC"/>
    <w:rsid w:val="008104AA"/>
    <w:rsid w:val="0081573C"/>
    <w:rsid w:val="00815999"/>
    <w:rsid w:val="0081670E"/>
    <w:rsid w:val="00820EBC"/>
    <w:rsid w:val="00821CC6"/>
    <w:rsid w:val="00824246"/>
    <w:rsid w:val="00824C89"/>
    <w:rsid w:val="0082556B"/>
    <w:rsid w:val="00832445"/>
    <w:rsid w:val="00835014"/>
    <w:rsid w:val="00836C26"/>
    <w:rsid w:val="00840753"/>
    <w:rsid w:val="00844C59"/>
    <w:rsid w:val="00853D38"/>
    <w:rsid w:val="00864D24"/>
    <w:rsid w:val="00866FD2"/>
    <w:rsid w:val="00867B33"/>
    <w:rsid w:val="00870AE3"/>
    <w:rsid w:val="0087238B"/>
    <w:rsid w:val="008749E1"/>
    <w:rsid w:val="00883B7D"/>
    <w:rsid w:val="00887795"/>
    <w:rsid w:val="00887FC3"/>
    <w:rsid w:val="00890F3F"/>
    <w:rsid w:val="008A232D"/>
    <w:rsid w:val="008B151C"/>
    <w:rsid w:val="008B6424"/>
    <w:rsid w:val="008C14F8"/>
    <w:rsid w:val="008C29E7"/>
    <w:rsid w:val="008C73CE"/>
    <w:rsid w:val="008D0C2E"/>
    <w:rsid w:val="008D1C38"/>
    <w:rsid w:val="008D2BA6"/>
    <w:rsid w:val="008D2D22"/>
    <w:rsid w:val="008E1E48"/>
    <w:rsid w:val="008E2C22"/>
    <w:rsid w:val="008E5EBD"/>
    <w:rsid w:val="008E5F97"/>
    <w:rsid w:val="008E76E1"/>
    <w:rsid w:val="008F2C5E"/>
    <w:rsid w:val="008F7615"/>
    <w:rsid w:val="008F7C60"/>
    <w:rsid w:val="0090326C"/>
    <w:rsid w:val="00905C46"/>
    <w:rsid w:val="00905E39"/>
    <w:rsid w:val="00910ED3"/>
    <w:rsid w:val="00911A50"/>
    <w:rsid w:val="00911F41"/>
    <w:rsid w:val="00915C30"/>
    <w:rsid w:val="00916856"/>
    <w:rsid w:val="00916BCF"/>
    <w:rsid w:val="00920C0C"/>
    <w:rsid w:val="00921485"/>
    <w:rsid w:val="009259E7"/>
    <w:rsid w:val="00926E3E"/>
    <w:rsid w:val="0092733F"/>
    <w:rsid w:val="00931F05"/>
    <w:rsid w:val="00932DFD"/>
    <w:rsid w:val="00933583"/>
    <w:rsid w:val="00933BD9"/>
    <w:rsid w:val="00935DEB"/>
    <w:rsid w:val="00942D82"/>
    <w:rsid w:val="00943E5F"/>
    <w:rsid w:val="00947F16"/>
    <w:rsid w:val="00954487"/>
    <w:rsid w:val="009546B7"/>
    <w:rsid w:val="00954BB8"/>
    <w:rsid w:val="009579F0"/>
    <w:rsid w:val="00972AFD"/>
    <w:rsid w:val="00974296"/>
    <w:rsid w:val="00974609"/>
    <w:rsid w:val="00975616"/>
    <w:rsid w:val="00984571"/>
    <w:rsid w:val="00986E1E"/>
    <w:rsid w:val="009872A1"/>
    <w:rsid w:val="009905F5"/>
    <w:rsid w:val="00991673"/>
    <w:rsid w:val="0099295E"/>
    <w:rsid w:val="00993A5A"/>
    <w:rsid w:val="00993E8A"/>
    <w:rsid w:val="00995146"/>
    <w:rsid w:val="00997212"/>
    <w:rsid w:val="009A065D"/>
    <w:rsid w:val="009A0DC3"/>
    <w:rsid w:val="009A2A2F"/>
    <w:rsid w:val="009A4575"/>
    <w:rsid w:val="009A4AE8"/>
    <w:rsid w:val="009A4E64"/>
    <w:rsid w:val="009B64B0"/>
    <w:rsid w:val="009B71E8"/>
    <w:rsid w:val="009D1AE4"/>
    <w:rsid w:val="009D3DA8"/>
    <w:rsid w:val="009D54A8"/>
    <w:rsid w:val="009D7100"/>
    <w:rsid w:val="009E0247"/>
    <w:rsid w:val="009E5468"/>
    <w:rsid w:val="009E6D58"/>
    <w:rsid w:val="009F0731"/>
    <w:rsid w:val="009F3921"/>
    <w:rsid w:val="009F71F5"/>
    <w:rsid w:val="00A01E23"/>
    <w:rsid w:val="00A03EFF"/>
    <w:rsid w:val="00A05D44"/>
    <w:rsid w:val="00A075B2"/>
    <w:rsid w:val="00A126A9"/>
    <w:rsid w:val="00A20D3A"/>
    <w:rsid w:val="00A21CAE"/>
    <w:rsid w:val="00A241E7"/>
    <w:rsid w:val="00A25032"/>
    <w:rsid w:val="00A259E5"/>
    <w:rsid w:val="00A26731"/>
    <w:rsid w:val="00A30E7E"/>
    <w:rsid w:val="00A347AE"/>
    <w:rsid w:val="00A4376A"/>
    <w:rsid w:val="00A46458"/>
    <w:rsid w:val="00A500A4"/>
    <w:rsid w:val="00A52DFB"/>
    <w:rsid w:val="00A54956"/>
    <w:rsid w:val="00A54EFE"/>
    <w:rsid w:val="00A60660"/>
    <w:rsid w:val="00A67279"/>
    <w:rsid w:val="00A70290"/>
    <w:rsid w:val="00A7374B"/>
    <w:rsid w:val="00A83DD9"/>
    <w:rsid w:val="00A862D8"/>
    <w:rsid w:val="00A91AA5"/>
    <w:rsid w:val="00A92B6C"/>
    <w:rsid w:val="00A96FA2"/>
    <w:rsid w:val="00AA13C1"/>
    <w:rsid w:val="00AA1F32"/>
    <w:rsid w:val="00AA3190"/>
    <w:rsid w:val="00AA5D55"/>
    <w:rsid w:val="00AB45FD"/>
    <w:rsid w:val="00AB5D00"/>
    <w:rsid w:val="00AC132E"/>
    <w:rsid w:val="00AC2926"/>
    <w:rsid w:val="00AE1062"/>
    <w:rsid w:val="00AE3247"/>
    <w:rsid w:val="00AF1797"/>
    <w:rsid w:val="00B012A4"/>
    <w:rsid w:val="00B05DFF"/>
    <w:rsid w:val="00B074FC"/>
    <w:rsid w:val="00B10625"/>
    <w:rsid w:val="00B134FC"/>
    <w:rsid w:val="00B33D1F"/>
    <w:rsid w:val="00B3403B"/>
    <w:rsid w:val="00B42431"/>
    <w:rsid w:val="00B43F3E"/>
    <w:rsid w:val="00B5384A"/>
    <w:rsid w:val="00B60D1C"/>
    <w:rsid w:val="00B63173"/>
    <w:rsid w:val="00B6737D"/>
    <w:rsid w:val="00B740EA"/>
    <w:rsid w:val="00B772C5"/>
    <w:rsid w:val="00B83AB8"/>
    <w:rsid w:val="00B87667"/>
    <w:rsid w:val="00B94AC8"/>
    <w:rsid w:val="00B953EE"/>
    <w:rsid w:val="00B97294"/>
    <w:rsid w:val="00BA1707"/>
    <w:rsid w:val="00BA6F44"/>
    <w:rsid w:val="00BB2429"/>
    <w:rsid w:val="00BB36B2"/>
    <w:rsid w:val="00BB4943"/>
    <w:rsid w:val="00BB6CFB"/>
    <w:rsid w:val="00BC439C"/>
    <w:rsid w:val="00BC4E34"/>
    <w:rsid w:val="00BC6FE0"/>
    <w:rsid w:val="00BF0A81"/>
    <w:rsid w:val="00BF2121"/>
    <w:rsid w:val="00C016AE"/>
    <w:rsid w:val="00C037BF"/>
    <w:rsid w:val="00C25DD0"/>
    <w:rsid w:val="00C272D2"/>
    <w:rsid w:val="00C3150A"/>
    <w:rsid w:val="00C428F4"/>
    <w:rsid w:val="00C4658F"/>
    <w:rsid w:val="00C51A4C"/>
    <w:rsid w:val="00C5566E"/>
    <w:rsid w:val="00C62AE1"/>
    <w:rsid w:val="00C649E6"/>
    <w:rsid w:val="00C64DF8"/>
    <w:rsid w:val="00C670FC"/>
    <w:rsid w:val="00C74711"/>
    <w:rsid w:val="00C8299D"/>
    <w:rsid w:val="00C8303F"/>
    <w:rsid w:val="00CA2C58"/>
    <w:rsid w:val="00CA3D9D"/>
    <w:rsid w:val="00CA5BD5"/>
    <w:rsid w:val="00CB19E6"/>
    <w:rsid w:val="00CB1A89"/>
    <w:rsid w:val="00CB3F64"/>
    <w:rsid w:val="00CB3F87"/>
    <w:rsid w:val="00CC11D8"/>
    <w:rsid w:val="00CC469E"/>
    <w:rsid w:val="00CC487A"/>
    <w:rsid w:val="00CC540A"/>
    <w:rsid w:val="00CD1DB4"/>
    <w:rsid w:val="00CD71E2"/>
    <w:rsid w:val="00CD7DB4"/>
    <w:rsid w:val="00CD7FA2"/>
    <w:rsid w:val="00CE14AE"/>
    <w:rsid w:val="00CE229F"/>
    <w:rsid w:val="00CE6217"/>
    <w:rsid w:val="00CE6852"/>
    <w:rsid w:val="00CF0613"/>
    <w:rsid w:val="00CF0D42"/>
    <w:rsid w:val="00CF383C"/>
    <w:rsid w:val="00CF4E27"/>
    <w:rsid w:val="00CF62E2"/>
    <w:rsid w:val="00D00B81"/>
    <w:rsid w:val="00D0245C"/>
    <w:rsid w:val="00D031AE"/>
    <w:rsid w:val="00D107E2"/>
    <w:rsid w:val="00D2112D"/>
    <w:rsid w:val="00D22991"/>
    <w:rsid w:val="00D23B13"/>
    <w:rsid w:val="00D25C99"/>
    <w:rsid w:val="00D3037D"/>
    <w:rsid w:val="00D30E0E"/>
    <w:rsid w:val="00D31558"/>
    <w:rsid w:val="00D31CE6"/>
    <w:rsid w:val="00D33543"/>
    <w:rsid w:val="00D34ED3"/>
    <w:rsid w:val="00D35F80"/>
    <w:rsid w:val="00D462B9"/>
    <w:rsid w:val="00D50697"/>
    <w:rsid w:val="00D523EF"/>
    <w:rsid w:val="00D6552C"/>
    <w:rsid w:val="00D72FA1"/>
    <w:rsid w:val="00D73B3F"/>
    <w:rsid w:val="00D77088"/>
    <w:rsid w:val="00D818B3"/>
    <w:rsid w:val="00D82274"/>
    <w:rsid w:val="00D834BE"/>
    <w:rsid w:val="00D8610B"/>
    <w:rsid w:val="00D87D1F"/>
    <w:rsid w:val="00D923CD"/>
    <w:rsid w:val="00D95AFB"/>
    <w:rsid w:val="00D96342"/>
    <w:rsid w:val="00DA09F7"/>
    <w:rsid w:val="00DA7E60"/>
    <w:rsid w:val="00DB2474"/>
    <w:rsid w:val="00DB5BCA"/>
    <w:rsid w:val="00DB6212"/>
    <w:rsid w:val="00DB6995"/>
    <w:rsid w:val="00DB735F"/>
    <w:rsid w:val="00DC76F8"/>
    <w:rsid w:val="00DD14B8"/>
    <w:rsid w:val="00DD60F2"/>
    <w:rsid w:val="00DD77C3"/>
    <w:rsid w:val="00DE1CEE"/>
    <w:rsid w:val="00DE3F60"/>
    <w:rsid w:val="00DE5F57"/>
    <w:rsid w:val="00DE6D4C"/>
    <w:rsid w:val="00DF37C5"/>
    <w:rsid w:val="00DF44A2"/>
    <w:rsid w:val="00DF626A"/>
    <w:rsid w:val="00DF6CC2"/>
    <w:rsid w:val="00DF7FD1"/>
    <w:rsid w:val="00E0393A"/>
    <w:rsid w:val="00E12499"/>
    <w:rsid w:val="00E1354A"/>
    <w:rsid w:val="00E13A36"/>
    <w:rsid w:val="00E15D4F"/>
    <w:rsid w:val="00E16C44"/>
    <w:rsid w:val="00E2166B"/>
    <w:rsid w:val="00E22E5D"/>
    <w:rsid w:val="00E23458"/>
    <w:rsid w:val="00E25C30"/>
    <w:rsid w:val="00E26D8D"/>
    <w:rsid w:val="00E30E0B"/>
    <w:rsid w:val="00E33540"/>
    <w:rsid w:val="00E33B5B"/>
    <w:rsid w:val="00E40EF3"/>
    <w:rsid w:val="00E40F68"/>
    <w:rsid w:val="00E42A89"/>
    <w:rsid w:val="00E50803"/>
    <w:rsid w:val="00E514B2"/>
    <w:rsid w:val="00E51F45"/>
    <w:rsid w:val="00E54E1F"/>
    <w:rsid w:val="00E6697C"/>
    <w:rsid w:val="00E66D43"/>
    <w:rsid w:val="00E71F13"/>
    <w:rsid w:val="00E72F42"/>
    <w:rsid w:val="00E90972"/>
    <w:rsid w:val="00E925E5"/>
    <w:rsid w:val="00E9530F"/>
    <w:rsid w:val="00E9546A"/>
    <w:rsid w:val="00E963E1"/>
    <w:rsid w:val="00E96534"/>
    <w:rsid w:val="00EA33E9"/>
    <w:rsid w:val="00EB0293"/>
    <w:rsid w:val="00EB081D"/>
    <w:rsid w:val="00EB2DC5"/>
    <w:rsid w:val="00EB2F26"/>
    <w:rsid w:val="00EB7250"/>
    <w:rsid w:val="00EC4F65"/>
    <w:rsid w:val="00ED00CA"/>
    <w:rsid w:val="00ED04C3"/>
    <w:rsid w:val="00ED0EF9"/>
    <w:rsid w:val="00ED2712"/>
    <w:rsid w:val="00ED271D"/>
    <w:rsid w:val="00ED3A17"/>
    <w:rsid w:val="00ED40DB"/>
    <w:rsid w:val="00ED7260"/>
    <w:rsid w:val="00EE4B5C"/>
    <w:rsid w:val="00EE4F66"/>
    <w:rsid w:val="00EE71B6"/>
    <w:rsid w:val="00EE7CDC"/>
    <w:rsid w:val="00EE7DEE"/>
    <w:rsid w:val="00EF10EA"/>
    <w:rsid w:val="00EF4165"/>
    <w:rsid w:val="00EF4E9A"/>
    <w:rsid w:val="00EF5FDF"/>
    <w:rsid w:val="00EF62B3"/>
    <w:rsid w:val="00EF71CA"/>
    <w:rsid w:val="00F002FA"/>
    <w:rsid w:val="00F01804"/>
    <w:rsid w:val="00F07025"/>
    <w:rsid w:val="00F0735E"/>
    <w:rsid w:val="00F11094"/>
    <w:rsid w:val="00F110D3"/>
    <w:rsid w:val="00F14690"/>
    <w:rsid w:val="00F21009"/>
    <w:rsid w:val="00F21733"/>
    <w:rsid w:val="00F22609"/>
    <w:rsid w:val="00F31FFD"/>
    <w:rsid w:val="00F42220"/>
    <w:rsid w:val="00F4612B"/>
    <w:rsid w:val="00F50344"/>
    <w:rsid w:val="00F51162"/>
    <w:rsid w:val="00F52E24"/>
    <w:rsid w:val="00F5386A"/>
    <w:rsid w:val="00F53E00"/>
    <w:rsid w:val="00F55668"/>
    <w:rsid w:val="00F57E69"/>
    <w:rsid w:val="00F65E73"/>
    <w:rsid w:val="00F771E5"/>
    <w:rsid w:val="00F84755"/>
    <w:rsid w:val="00F9243D"/>
    <w:rsid w:val="00F9328F"/>
    <w:rsid w:val="00F93830"/>
    <w:rsid w:val="00F97814"/>
    <w:rsid w:val="00FA292D"/>
    <w:rsid w:val="00FA3723"/>
    <w:rsid w:val="00FB1EA5"/>
    <w:rsid w:val="00FB4CAE"/>
    <w:rsid w:val="00FC1AA4"/>
    <w:rsid w:val="00FC3F42"/>
    <w:rsid w:val="00FC54DF"/>
    <w:rsid w:val="00FD0A28"/>
    <w:rsid w:val="00FD0CBF"/>
    <w:rsid w:val="00FD1330"/>
    <w:rsid w:val="00FD38D1"/>
    <w:rsid w:val="00FD45AD"/>
    <w:rsid w:val="00FE2B1B"/>
    <w:rsid w:val="00FF33E6"/>
    <w:rsid w:val="00FF6CA9"/>
    <w:rsid w:val="00FF7A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4E0BD68"/>
  <w15:docId w15:val="{D909D9B3-A7F2-4811-966A-C536890BF2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spacing w:before="60"/>
      <w:jc w:val="both"/>
    </w:pPr>
    <w:rPr>
      <w:sz w:val="24"/>
      <w:lang w:eastAsia="en-US"/>
    </w:rPr>
  </w:style>
  <w:style w:type="paragraph" w:styleId="1">
    <w:name w:val="heading 1"/>
    <w:basedOn w:val="a"/>
    <w:next w:val="a"/>
    <w:qFormat/>
    <w:pPr>
      <w:keepNext/>
      <w:widowControl/>
      <w:numPr>
        <w:numId w:val="1"/>
      </w:numPr>
      <w:spacing w:before="240" w:after="60"/>
      <w:jc w:val="left"/>
      <w:outlineLvl w:val="0"/>
    </w:pPr>
    <w:rPr>
      <w:rFonts w:ascii="Arial" w:hAnsi="Arial"/>
      <w:b/>
      <w:kern w:val="28"/>
      <w:sz w:val="28"/>
    </w:rPr>
  </w:style>
  <w:style w:type="paragraph" w:styleId="2">
    <w:name w:val="heading 2"/>
    <w:basedOn w:val="a"/>
    <w:next w:val="a"/>
    <w:qFormat/>
    <w:pPr>
      <w:widowControl/>
      <w:numPr>
        <w:ilvl w:val="1"/>
        <w:numId w:val="1"/>
      </w:numPr>
      <w:outlineLvl w:val="1"/>
    </w:pPr>
  </w:style>
  <w:style w:type="paragraph" w:styleId="3">
    <w:name w:val="heading 3"/>
    <w:basedOn w:val="a"/>
    <w:next w:val="a"/>
    <w:qFormat/>
    <w:pPr>
      <w:widowControl/>
      <w:numPr>
        <w:ilvl w:val="2"/>
        <w:numId w:val="1"/>
      </w:numPr>
      <w:tabs>
        <w:tab w:val="left" w:pos="851"/>
      </w:tabs>
      <w:outlineLvl w:val="2"/>
    </w:pPr>
  </w:style>
  <w:style w:type="paragraph" w:styleId="4">
    <w:name w:val="heading 4"/>
    <w:basedOn w:val="a"/>
    <w:next w:val="a"/>
    <w:qFormat/>
    <w:pPr>
      <w:widowControl/>
      <w:numPr>
        <w:ilvl w:val="3"/>
        <w:numId w:val="1"/>
      </w:numPr>
      <w:ind w:right="-91"/>
      <w:outlineLvl w:val="3"/>
    </w:pPr>
  </w:style>
  <w:style w:type="paragraph" w:styleId="5">
    <w:name w:val="heading 5"/>
    <w:basedOn w:val="a"/>
    <w:next w:val="a"/>
    <w:qFormat/>
    <w:pPr>
      <w:keepNext/>
      <w:widowControl/>
      <w:numPr>
        <w:ilvl w:val="4"/>
        <w:numId w:val="1"/>
      </w:numPr>
      <w:jc w:val="center"/>
      <w:outlineLvl w:val="4"/>
    </w:pPr>
    <w:rPr>
      <w:rFonts w:ascii="Arial" w:hAnsi="Arial"/>
      <w:b/>
      <w:caps/>
      <w:sz w:val="36"/>
    </w:rPr>
  </w:style>
  <w:style w:type="paragraph" w:styleId="6">
    <w:name w:val="heading 6"/>
    <w:basedOn w:val="a"/>
    <w:next w:val="a"/>
    <w:qFormat/>
    <w:pPr>
      <w:widowControl/>
      <w:numPr>
        <w:ilvl w:val="5"/>
        <w:numId w:val="1"/>
      </w:numPr>
      <w:spacing w:before="240" w:after="60"/>
      <w:outlineLvl w:val="5"/>
    </w:pPr>
    <w:rPr>
      <w:i/>
      <w:sz w:val="22"/>
    </w:rPr>
  </w:style>
  <w:style w:type="paragraph" w:styleId="7">
    <w:name w:val="heading 7"/>
    <w:basedOn w:val="a"/>
    <w:next w:val="a"/>
    <w:qFormat/>
    <w:pPr>
      <w:widowControl/>
      <w:numPr>
        <w:ilvl w:val="6"/>
        <w:numId w:val="1"/>
      </w:numPr>
      <w:spacing w:before="240" w:after="60"/>
      <w:outlineLvl w:val="6"/>
    </w:pPr>
    <w:rPr>
      <w:rFonts w:ascii="Arial" w:hAnsi="Arial"/>
    </w:rPr>
  </w:style>
  <w:style w:type="paragraph" w:styleId="8">
    <w:name w:val="heading 8"/>
    <w:basedOn w:val="a"/>
    <w:next w:val="a"/>
    <w:qFormat/>
    <w:pPr>
      <w:widowControl/>
      <w:numPr>
        <w:ilvl w:val="7"/>
        <w:numId w:val="1"/>
      </w:numPr>
      <w:spacing w:before="240" w:after="60"/>
      <w:outlineLvl w:val="7"/>
    </w:pPr>
    <w:rPr>
      <w:rFonts w:ascii="Arial" w:hAnsi="Arial"/>
      <w:i/>
    </w:rPr>
  </w:style>
  <w:style w:type="paragraph" w:styleId="9">
    <w:name w:val="heading 9"/>
    <w:basedOn w:val="a"/>
    <w:next w:val="a"/>
    <w:qFormat/>
    <w:pPr>
      <w:widowControl/>
      <w:numPr>
        <w:ilvl w:val="8"/>
        <w:numId w:val="1"/>
      </w:num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  <w:rPr>
      <w:lang w:val="x-none"/>
    </w:rPr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</w:pPr>
  </w:style>
  <w:style w:type="character" w:styleId="a7">
    <w:name w:val="page number"/>
    <w:basedOn w:val="a0"/>
  </w:style>
  <w:style w:type="paragraph" w:styleId="30">
    <w:name w:val="Body Text 3"/>
    <w:basedOn w:val="a"/>
    <w:pPr>
      <w:widowControl/>
      <w:jc w:val="center"/>
    </w:pPr>
    <w:rPr>
      <w:rFonts w:ascii="Arial" w:hAnsi="Arial"/>
      <w:b/>
      <w:smallCaps/>
      <w:sz w:val="32"/>
    </w:rPr>
  </w:style>
  <w:style w:type="paragraph" w:styleId="20">
    <w:name w:val="Body Text 2"/>
    <w:basedOn w:val="a"/>
    <w:pPr>
      <w:widowControl/>
      <w:spacing w:before="120" w:after="120"/>
    </w:pPr>
    <w:rPr>
      <w:rFonts w:ascii="Arial" w:hAnsi="Arial"/>
    </w:rPr>
  </w:style>
  <w:style w:type="paragraph" w:customStyle="1" w:styleId="Bullet1">
    <w:name w:val="Bullet 1"/>
    <w:basedOn w:val="a"/>
    <w:pPr>
      <w:widowControl/>
      <w:numPr>
        <w:numId w:val="2"/>
      </w:numPr>
    </w:pPr>
  </w:style>
  <w:style w:type="paragraph" w:styleId="10">
    <w:name w:val="toc 1"/>
    <w:basedOn w:val="a"/>
    <w:next w:val="a"/>
    <w:autoRedefine/>
    <w:semiHidden/>
    <w:pPr>
      <w:widowControl/>
      <w:tabs>
        <w:tab w:val="left" w:pos="400"/>
        <w:tab w:val="left" w:pos="426"/>
        <w:tab w:val="left" w:pos="600"/>
        <w:tab w:val="right" w:leader="dot" w:pos="9639"/>
      </w:tabs>
      <w:ind w:left="426" w:hanging="426"/>
      <w:jc w:val="left"/>
    </w:pPr>
  </w:style>
  <w:style w:type="paragraph" w:styleId="21">
    <w:name w:val="toc 2"/>
    <w:basedOn w:val="a"/>
    <w:next w:val="a"/>
    <w:autoRedefine/>
    <w:semiHidden/>
    <w:pPr>
      <w:widowControl/>
      <w:tabs>
        <w:tab w:val="left" w:pos="720"/>
        <w:tab w:val="left" w:pos="960"/>
        <w:tab w:val="right" w:pos="9639"/>
        <w:tab w:val="right" w:leader="dot" w:pos="10337"/>
      </w:tabs>
      <w:ind w:left="709" w:right="1134" w:hanging="709"/>
      <w:jc w:val="left"/>
    </w:pPr>
    <w:rPr>
      <w:noProof/>
      <w:szCs w:val="24"/>
    </w:rPr>
  </w:style>
  <w:style w:type="paragraph" w:styleId="31">
    <w:name w:val="toc 3"/>
    <w:basedOn w:val="a"/>
    <w:next w:val="a"/>
    <w:autoRedefine/>
    <w:semiHidden/>
    <w:pPr>
      <w:tabs>
        <w:tab w:val="left" w:pos="1440"/>
        <w:tab w:val="right" w:pos="9639"/>
      </w:tabs>
      <w:ind w:left="709" w:right="1134" w:hanging="709"/>
    </w:pPr>
    <w:rPr>
      <w:noProof/>
      <w:szCs w:val="24"/>
    </w:rPr>
  </w:style>
  <w:style w:type="paragraph" w:styleId="40">
    <w:name w:val="toc 4"/>
    <w:basedOn w:val="a"/>
    <w:next w:val="a"/>
    <w:autoRedefine/>
    <w:semiHidden/>
    <w:pPr>
      <w:ind w:left="720"/>
    </w:pPr>
  </w:style>
  <w:style w:type="paragraph" w:styleId="a8">
    <w:name w:val="Body Text Indent"/>
    <w:basedOn w:val="a"/>
    <w:pPr>
      <w:pBdr>
        <w:top w:val="single" w:sz="6" w:space="1" w:color="auto"/>
      </w:pBdr>
      <w:ind w:left="142"/>
      <w:jc w:val="left"/>
    </w:pPr>
    <w:rPr>
      <w:rFonts w:ascii="Schkolnaya" w:hAnsi="Schkolnaya"/>
      <w:b/>
      <w:smallCaps/>
      <w:sz w:val="28"/>
    </w:rPr>
  </w:style>
  <w:style w:type="paragraph" w:customStyle="1" w:styleId="Heading1">
    <w:name w:val="Heading1"/>
    <w:basedOn w:val="a"/>
    <w:pPr>
      <w:widowControl/>
      <w:tabs>
        <w:tab w:val="left" w:pos="426"/>
        <w:tab w:val="right" w:leader="dot" w:pos="9498"/>
      </w:tabs>
      <w:spacing w:before="120"/>
    </w:pPr>
    <w:rPr>
      <w:rFonts w:ascii="Hebar" w:hAnsi="Hebar"/>
      <w:b/>
      <w:caps/>
    </w:rPr>
  </w:style>
  <w:style w:type="paragraph" w:styleId="a9">
    <w:name w:val="Block Text"/>
    <w:basedOn w:val="a"/>
    <w:pPr>
      <w:widowControl/>
      <w:spacing w:before="0"/>
      <w:ind w:left="289" w:right="289"/>
    </w:pPr>
    <w:rPr>
      <w:rFonts w:ascii="Timok" w:hAnsi="Timok"/>
      <w:sz w:val="20"/>
    </w:rPr>
  </w:style>
  <w:style w:type="paragraph" w:customStyle="1" w:styleId="Style1">
    <w:name w:val="Style1"/>
    <w:basedOn w:val="a"/>
    <w:pPr>
      <w:widowControl/>
      <w:numPr>
        <w:numId w:val="3"/>
      </w:numPr>
      <w:spacing w:before="0"/>
      <w:ind w:left="0" w:firstLine="0"/>
    </w:pPr>
    <w:rPr>
      <w:sz w:val="20"/>
    </w:rPr>
  </w:style>
  <w:style w:type="paragraph" w:styleId="aa">
    <w:name w:val="Body Text"/>
    <w:basedOn w:val="a"/>
    <w:pPr>
      <w:spacing w:before="0"/>
      <w:jc w:val="center"/>
    </w:pPr>
    <w:rPr>
      <w:b/>
      <w:bCs/>
      <w:color w:val="0000FF"/>
      <w:sz w:val="16"/>
    </w:rPr>
  </w:style>
  <w:style w:type="paragraph" w:styleId="22">
    <w:name w:val="Body Text Indent 2"/>
    <w:basedOn w:val="a"/>
    <w:pPr>
      <w:tabs>
        <w:tab w:val="right" w:pos="9639"/>
      </w:tabs>
      <w:spacing w:before="0"/>
      <w:ind w:firstLine="397"/>
    </w:pPr>
    <w:rPr>
      <w:sz w:val="20"/>
    </w:rPr>
  </w:style>
  <w:style w:type="paragraph" w:styleId="ab">
    <w:name w:val="caption"/>
    <w:basedOn w:val="a"/>
    <w:next w:val="a"/>
    <w:qFormat/>
    <w:pPr>
      <w:widowControl/>
      <w:spacing w:before="0"/>
      <w:ind w:firstLine="720"/>
    </w:pPr>
    <w:rPr>
      <w:b/>
      <w:bCs/>
      <w:szCs w:val="24"/>
    </w:rPr>
  </w:style>
  <w:style w:type="paragraph" w:styleId="32">
    <w:name w:val="Body Text Indent 3"/>
    <w:basedOn w:val="a"/>
    <w:pPr>
      <w:spacing w:before="120"/>
      <w:ind w:firstLine="454"/>
    </w:pPr>
    <w:rPr>
      <w:sz w:val="20"/>
    </w:rPr>
  </w:style>
  <w:style w:type="paragraph" w:styleId="ac">
    <w:name w:val="Title"/>
    <w:basedOn w:val="a"/>
    <w:qFormat/>
    <w:pPr>
      <w:widowControl/>
      <w:spacing w:before="0"/>
      <w:jc w:val="center"/>
    </w:pPr>
  </w:style>
  <w:style w:type="paragraph" w:customStyle="1" w:styleId="-Style1">
    <w:name w:val="А-Style1"/>
    <w:basedOn w:val="a"/>
    <w:pPr>
      <w:widowControl/>
      <w:tabs>
        <w:tab w:val="num" w:pos="1324"/>
      </w:tabs>
      <w:spacing w:before="120"/>
      <w:ind w:firstLine="964"/>
    </w:pPr>
    <w:rPr>
      <w:sz w:val="20"/>
    </w:rPr>
  </w:style>
  <w:style w:type="paragraph" w:customStyle="1" w:styleId="AStyle1">
    <w:name w:val="A_Style1"/>
    <w:basedOn w:val="a"/>
    <w:pPr>
      <w:widowControl/>
      <w:numPr>
        <w:numId w:val="4"/>
      </w:numPr>
      <w:overflowPunct w:val="0"/>
      <w:autoSpaceDE w:val="0"/>
      <w:autoSpaceDN w:val="0"/>
      <w:adjustRightInd w:val="0"/>
      <w:spacing w:before="120"/>
      <w:textAlignment w:val="baseline"/>
    </w:pPr>
    <w:rPr>
      <w:sz w:val="20"/>
    </w:rPr>
  </w:style>
  <w:style w:type="paragraph" w:customStyle="1" w:styleId="DefaultText">
    <w:name w:val="Default Text"/>
    <w:basedOn w:val="a"/>
    <w:rsid w:val="0077675B"/>
    <w:pPr>
      <w:widowControl/>
      <w:spacing w:before="0"/>
      <w:jc w:val="left"/>
    </w:pPr>
    <w:rPr>
      <w:snapToGrid w:val="0"/>
      <w:lang w:val="en-US"/>
    </w:rPr>
  </w:style>
  <w:style w:type="paragraph" w:customStyle="1" w:styleId="Avto1">
    <w:name w:val="Avto1"/>
    <w:basedOn w:val="a"/>
    <w:rsid w:val="008C73CE"/>
    <w:pPr>
      <w:widowControl/>
      <w:numPr>
        <w:ilvl w:val="1"/>
        <w:numId w:val="5"/>
      </w:numPr>
      <w:spacing w:before="120"/>
    </w:pPr>
  </w:style>
  <w:style w:type="paragraph" w:styleId="ad">
    <w:name w:val="Plain Text"/>
    <w:basedOn w:val="a"/>
    <w:rsid w:val="00C272D2"/>
    <w:pPr>
      <w:widowControl/>
      <w:autoSpaceDE w:val="0"/>
      <w:autoSpaceDN w:val="0"/>
      <w:spacing w:before="0"/>
      <w:jc w:val="left"/>
    </w:pPr>
    <w:rPr>
      <w:rFonts w:ascii="Courier New" w:hAnsi="Courier New" w:cs="Courier New"/>
      <w:sz w:val="20"/>
      <w:lang w:eastAsia="bg-BG"/>
    </w:rPr>
  </w:style>
  <w:style w:type="character" w:customStyle="1" w:styleId="a4">
    <w:name w:val="Горен колонтитул Знак"/>
    <w:link w:val="a3"/>
    <w:uiPriority w:val="99"/>
    <w:rsid w:val="00E42A89"/>
    <w:rPr>
      <w:sz w:val="24"/>
      <w:lang w:eastAsia="en-US"/>
    </w:rPr>
  </w:style>
  <w:style w:type="table" w:styleId="ae">
    <w:name w:val="Table Grid"/>
    <w:basedOn w:val="a1"/>
    <w:rsid w:val="009A4AE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Balloon Text"/>
    <w:basedOn w:val="a"/>
    <w:link w:val="af0"/>
    <w:rsid w:val="00E925E5"/>
    <w:pPr>
      <w:spacing w:before="0"/>
    </w:pPr>
    <w:rPr>
      <w:rFonts w:ascii="Tahoma" w:hAnsi="Tahoma" w:cs="Tahoma"/>
      <w:sz w:val="16"/>
      <w:szCs w:val="16"/>
    </w:rPr>
  </w:style>
  <w:style w:type="character" w:customStyle="1" w:styleId="af0">
    <w:name w:val="Изнесен текст Знак"/>
    <w:basedOn w:val="a0"/>
    <w:link w:val="af"/>
    <w:rsid w:val="00E925E5"/>
    <w:rPr>
      <w:rFonts w:ascii="Tahoma" w:hAnsi="Tahoma" w:cs="Tahoma"/>
      <w:sz w:val="16"/>
      <w:szCs w:val="16"/>
      <w:lang w:eastAsia="en-US"/>
    </w:rPr>
  </w:style>
  <w:style w:type="paragraph" w:customStyle="1" w:styleId="Style2">
    <w:name w:val="Style2"/>
    <w:basedOn w:val="a"/>
    <w:rsid w:val="006F36D9"/>
    <w:pPr>
      <w:widowControl/>
      <w:numPr>
        <w:numId w:val="8"/>
      </w:numPr>
      <w:spacing w:before="120"/>
      <w:jc w:val="left"/>
    </w:pPr>
    <w:rPr>
      <w:sz w:val="20"/>
    </w:rPr>
  </w:style>
  <w:style w:type="numbering" w:customStyle="1" w:styleId="NoList1">
    <w:name w:val="No List1"/>
    <w:next w:val="a2"/>
    <w:uiPriority w:val="99"/>
    <w:semiHidden/>
    <w:unhideWhenUsed/>
    <w:rsid w:val="00EC4F65"/>
  </w:style>
  <w:style w:type="character" w:customStyle="1" w:styleId="a6">
    <w:name w:val="Долен колонтитул Знак"/>
    <w:link w:val="a5"/>
    <w:uiPriority w:val="99"/>
    <w:rsid w:val="00EC4F65"/>
    <w:rPr>
      <w:sz w:val="24"/>
      <w:lang w:eastAsia="en-US"/>
    </w:rPr>
  </w:style>
  <w:style w:type="character" w:customStyle="1" w:styleId="23">
    <w:name w:val="Основен текст (2)_"/>
    <w:link w:val="24"/>
    <w:rsid w:val="00EC4F65"/>
    <w:rPr>
      <w:rFonts w:ascii="Verdana" w:eastAsia="Verdana" w:hAnsi="Verdana" w:cs="Verdana"/>
      <w:sz w:val="16"/>
      <w:szCs w:val="16"/>
      <w:shd w:val="clear" w:color="auto" w:fill="FFFFFF"/>
    </w:rPr>
  </w:style>
  <w:style w:type="paragraph" w:customStyle="1" w:styleId="24">
    <w:name w:val="Основен текст (2)"/>
    <w:basedOn w:val="a"/>
    <w:link w:val="23"/>
    <w:rsid w:val="00EC4F65"/>
    <w:pPr>
      <w:shd w:val="clear" w:color="auto" w:fill="FFFFFF"/>
      <w:spacing w:before="0" w:line="216" w:lineRule="exact"/>
      <w:ind w:hanging="380"/>
    </w:pPr>
    <w:rPr>
      <w:rFonts w:ascii="Verdana" w:eastAsia="Verdana" w:hAnsi="Verdana" w:cs="Verdana"/>
      <w:sz w:val="16"/>
      <w:szCs w:val="16"/>
      <w:lang w:eastAsia="bg-BG"/>
    </w:rPr>
  </w:style>
  <w:style w:type="character" w:customStyle="1" w:styleId="33">
    <w:name w:val="Заглавие #3_"/>
    <w:link w:val="34"/>
    <w:rsid w:val="00EC4F65"/>
    <w:rPr>
      <w:rFonts w:ascii="Verdana" w:eastAsia="Verdana" w:hAnsi="Verdana" w:cs="Verdana"/>
      <w:b/>
      <w:bCs/>
      <w:sz w:val="16"/>
      <w:szCs w:val="16"/>
      <w:shd w:val="clear" w:color="auto" w:fill="FFFFFF"/>
    </w:rPr>
  </w:style>
  <w:style w:type="paragraph" w:customStyle="1" w:styleId="34">
    <w:name w:val="Заглавие #3"/>
    <w:basedOn w:val="a"/>
    <w:link w:val="33"/>
    <w:rsid w:val="00EC4F65"/>
    <w:pPr>
      <w:shd w:val="clear" w:color="auto" w:fill="FFFFFF"/>
      <w:spacing w:before="360" w:after="180" w:line="0" w:lineRule="atLeast"/>
      <w:jc w:val="center"/>
      <w:outlineLvl w:val="2"/>
    </w:pPr>
    <w:rPr>
      <w:rFonts w:ascii="Verdana" w:eastAsia="Verdana" w:hAnsi="Verdana" w:cs="Verdana"/>
      <w:b/>
      <w:bCs/>
      <w:sz w:val="16"/>
      <w:szCs w:val="16"/>
      <w:lang w:eastAsia="bg-BG"/>
    </w:rPr>
  </w:style>
  <w:style w:type="character" w:customStyle="1" w:styleId="320">
    <w:name w:val="Заглавие #3 (2)_"/>
    <w:link w:val="321"/>
    <w:rsid w:val="00EC4F65"/>
    <w:rPr>
      <w:rFonts w:ascii="Verdana" w:eastAsia="Verdana" w:hAnsi="Verdana" w:cs="Verdana"/>
      <w:b/>
      <w:bCs/>
      <w:sz w:val="16"/>
      <w:szCs w:val="16"/>
      <w:shd w:val="clear" w:color="auto" w:fill="FFFFFF"/>
    </w:rPr>
  </w:style>
  <w:style w:type="paragraph" w:customStyle="1" w:styleId="321">
    <w:name w:val="Заглавие #3 (2)"/>
    <w:basedOn w:val="a"/>
    <w:link w:val="320"/>
    <w:rsid w:val="00EC4F65"/>
    <w:pPr>
      <w:shd w:val="clear" w:color="auto" w:fill="FFFFFF"/>
      <w:spacing w:before="0" w:line="468" w:lineRule="exact"/>
      <w:outlineLvl w:val="2"/>
    </w:pPr>
    <w:rPr>
      <w:rFonts w:ascii="Verdana" w:eastAsia="Verdana" w:hAnsi="Verdana" w:cs="Verdana"/>
      <w:b/>
      <w:bCs/>
      <w:sz w:val="16"/>
      <w:szCs w:val="16"/>
      <w:lang w:eastAsia="bg-BG"/>
    </w:rPr>
  </w:style>
  <w:style w:type="character" w:customStyle="1" w:styleId="90">
    <w:name w:val="Основен текст (9)_"/>
    <w:link w:val="91"/>
    <w:rsid w:val="00EC4F65"/>
    <w:rPr>
      <w:rFonts w:ascii="Verdana" w:eastAsia="Verdana" w:hAnsi="Verdana" w:cs="Verdana"/>
      <w:b/>
      <w:bCs/>
      <w:sz w:val="14"/>
      <w:szCs w:val="14"/>
      <w:shd w:val="clear" w:color="auto" w:fill="FFFFFF"/>
      <w:lang w:bidi="en-US"/>
    </w:rPr>
  </w:style>
  <w:style w:type="paragraph" w:customStyle="1" w:styleId="91">
    <w:name w:val="Основен текст (9)"/>
    <w:basedOn w:val="a"/>
    <w:link w:val="90"/>
    <w:rsid w:val="00EC4F65"/>
    <w:pPr>
      <w:shd w:val="clear" w:color="auto" w:fill="FFFFFF"/>
      <w:spacing w:before="120" w:after="240" w:line="198" w:lineRule="exact"/>
      <w:jc w:val="center"/>
    </w:pPr>
    <w:rPr>
      <w:rFonts w:ascii="Verdana" w:eastAsia="Verdana" w:hAnsi="Verdana" w:cs="Verdana"/>
      <w:b/>
      <w:bCs/>
      <w:sz w:val="14"/>
      <w:szCs w:val="14"/>
      <w:lang w:eastAsia="bg-BG" w:bidi="en-US"/>
    </w:rPr>
  </w:style>
  <w:style w:type="paragraph" w:styleId="af1">
    <w:name w:val="No Spacing"/>
    <w:uiPriority w:val="1"/>
    <w:qFormat/>
    <w:rsid w:val="00EC4F65"/>
    <w:rPr>
      <w:rFonts w:ascii="Calibri" w:eastAsia="Calibri" w:hAnsi="Calibri" w:cs="Calibri"/>
      <w:color w:val="000000"/>
      <w:sz w:val="22"/>
      <w:szCs w:val="22"/>
      <w:lang w:val="en-US" w:eastAsia="en-US"/>
    </w:rPr>
  </w:style>
  <w:style w:type="paragraph" w:styleId="af2">
    <w:name w:val="List Paragraph"/>
    <w:basedOn w:val="a"/>
    <w:uiPriority w:val="34"/>
    <w:qFormat/>
    <w:rsid w:val="00575FC5"/>
    <w:pPr>
      <w:ind w:left="720"/>
      <w:contextualSpacing/>
    </w:pPr>
  </w:style>
  <w:style w:type="paragraph" w:customStyle="1" w:styleId="1CharCharCharCharCharCharChar1">
    <w:name w:val="1 Char Char Char Char Char Char Char1"/>
    <w:basedOn w:val="a"/>
    <w:rsid w:val="00635524"/>
    <w:pPr>
      <w:widowControl/>
      <w:spacing w:before="0" w:after="160" w:line="240" w:lineRule="exact"/>
      <w:jc w:val="left"/>
    </w:pPr>
    <w:rPr>
      <w:rFonts w:ascii="Tahoma" w:hAnsi="Tahoma"/>
      <w:sz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5399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5782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135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398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30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61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32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22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w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INDOWS\Application%20Data\Microsoft\Templates\QA%20Document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6473501-F81D-400E-AFF3-73A7D9B5C2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QA Document</Template>
  <TotalTime>13</TotalTime>
  <Pages>1</Pages>
  <Words>358</Words>
  <Characters>2046</Characters>
  <Application>Microsoft Office Word</Application>
  <DocSecurity>0</DocSecurity>
  <Lines>17</Lines>
  <Paragraphs>4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ПК</vt:lpstr>
      <vt:lpstr>ПК</vt:lpstr>
    </vt:vector>
  </TitlesOfParts>
  <Company>HP</Company>
  <LinksUpToDate>false</LinksUpToDate>
  <CharactersWithSpaces>2400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ПК</dc:title>
  <dc:creator>SERVER</dc:creator>
  <cp:lastModifiedBy>Sam EL</cp:lastModifiedBy>
  <cp:revision>6</cp:revision>
  <cp:lastPrinted>2020-06-11T08:26:00Z</cp:lastPrinted>
  <dcterms:created xsi:type="dcterms:W3CDTF">2020-06-18T05:03:00Z</dcterms:created>
  <dcterms:modified xsi:type="dcterms:W3CDTF">2021-10-14T11:24:00Z</dcterms:modified>
</cp:coreProperties>
</file>